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418" w:rsidRPr="00867AD3" w:rsidRDefault="00A43726" w:rsidP="00867AD3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Урок английского языка </w:t>
      </w:r>
      <w:r>
        <w:rPr>
          <w:rFonts w:ascii="Times New Roman" w:hAnsi="Times New Roman" w:cs="Times New Roman"/>
          <w:sz w:val="52"/>
          <w:szCs w:val="52"/>
        </w:rPr>
        <w:br/>
        <w:t>7</w:t>
      </w:r>
      <w:r w:rsidR="00867AD3" w:rsidRPr="00867AD3">
        <w:rPr>
          <w:rFonts w:ascii="Times New Roman" w:hAnsi="Times New Roman" w:cs="Times New Roman"/>
          <w:sz w:val="52"/>
          <w:szCs w:val="52"/>
        </w:rPr>
        <w:t xml:space="preserve"> класс</w:t>
      </w:r>
      <w:r w:rsidR="00867AD3" w:rsidRPr="00867AD3">
        <w:rPr>
          <w:rFonts w:ascii="Times New Roman" w:hAnsi="Times New Roman" w:cs="Times New Roman"/>
          <w:sz w:val="52"/>
          <w:szCs w:val="52"/>
        </w:rPr>
        <w:br/>
        <w:t>на тему:</w:t>
      </w:r>
      <w:r w:rsidR="00867AD3" w:rsidRPr="00867AD3">
        <w:rPr>
          <w:rFonts w:ascii="Times New Roman" w:hAnsi="Times New Roman" w:cs="Times New Roman"/>
          <w:sz w:val="52"/>
          <w:szCs w:val="52"/>
        </w:rPr>
        <w:br/>
        <w:t>“</w:t>
      </w:r>
      <w:r w:rsidR="00867AD3" w:rsidRPr="00867AD3">
        <w:rPr>
          <w:rFonts w:ascii="Times New Roman" w:hAnsi="Times New Roman" w:cs="Times New Roman"/>
          <w:sz w:val="52"/>
          <w:szCs w:val="52"/>
          <w:lang w:val="en-US"/>
        </w:rPr>
        <w:t>I</w:t>
      </w:r>
      <w:r w:rsidR="00867AD3" w:rsidRPr="00867AD3">
        <w:rPr>
          <w:rFonts w:ascii="Times New Roman" w:hAnsi="Times New Roman" w:cs="Times New Roman"/>
          <w:sz w:val="52"/>
          <w:szCs w:val="52"/>
        </w:rPr>
        <w:t xml:space="preserve"> </w:t>
      </w:r>
      <w:r w:rsidR="00867AD3" w:rsidRPr="00867AD3">
        <w:rPr>
          <w:rFonts w:ascii="Times New Roman" w:hAnsi="Times New Roman" w:cs="Times New Roman"/>
          <w:sz w:val="52"/>
          <w:szCs w:val="52"/>
          <w:lang w:val="en-US"/>
        </w:rPr>
        <w:t>go</w:t>
      </w:r>
      <w:r w:rsidR="00867AD3" w:rsidRPr="00867AD3">
        <w:rPr>
          <w:rFonts w:ascii="Times New Roman" w:hAnsi="Times New Roman" w:cs="Times New Roman"/>
          <w:sz w:val="52"/>
          <w:szCs w:val="52"/>
        </w:rPr>
        <w:t xml:space="preserve"> </w:t>
      </w:r>
      <w:r w:rsidR="00867AD3" w:rsidRPr="00867AD3">
        <w:rPr>
          <w:rFonts w:ascii="Times New Roman" w:hAnsi="Times New Roman" w:cs="Times New Roman"/>
          <w:sz w:val="52"/>
          <w:szCs w:val="52"/>
          <w:lang w:val="en-US"/>
        </w:rPr>
        <w:t>to</w:t>
      </w:r>
      <w:r w:rsidR="00867AD3" w:rsidRPr="00867AD3">
        <w:rPr>
          <w:rFonts w:ascii="Times New Roman" w:hAnsi="Times New Roman" w:cs="Times New Roman"/>
          <w:sz w:val="52"/>
          <w:szCs w:val="52"/>
        </w:rPr>
        <w:t xml:space="preserve"> </w:t>
      </w:r>
      <w:r w:rsidR="00867AD3" w:rsidRPr="00867AD3">
        <w:rPr>
          <w:rFonts w:ascii="Times New Roman" w:hAnsi="Times New Roman" w:cs="Times New Roman"/>
          <w:sz w:val="52"/>
          <w:szCs w:val="52"/>
          <w:lang w:val="en-US"/>
        </w:rPr>
        <w:t>school</w:t>
      </w:r>
      <w:r w:rsidR="00867AD3" w:rsidRPr="00867AD3">
        <w:rPr>
          <w:rFonts w:ascii="Times New Roman" w:hAnsi="Times New Roman" w:cs="Times New Roman"/>
          <w:sz w:val="52"/>
          <w:szCs w:val="52"/>
        </w:rPr>
        <w:t>”</w:t>
      </w:r>
    </w:p>
    <w:p w:rsidR="00C01418" w:rsidRDefault="00C01418" w:rsidP="00270AC8">
      <w:pPr>
        <w:rPr>
          <w:rFonts w:ascii="Times New Roman" w:hAnsi="Times New Roman" w:cs="Times New Roman"/>
          <w:sz w:val="32"/>
          <w:szCs w:val="32"/>
        </w:rPr>
      </w:pPr>
    </w:p>
    <w:p w:rsidR="00C01418" w:rsidRDefault="00C01418" w:rsidP="00270AC8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967412</wp:posOffset>
            </wp:positionH>
            <wp:positionV relativeFrom="paragraph">
              <wp:posOffset>104249</wp:posOffset>
            </wp:positionV>
            <wp:extent cx="3775184" cy="4267200"/>
            <wp:effectExtent l="19050" t="0" r="0" b="0"/>
            <wp:wrapNone/>
            <wp:docPr id="2" name="Рисунок 71" descr="http://img.espicture.ru/3/deti-idut--v-yshkolu-kartinki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://img.espicture.ru/3/deti-idut--v-yshkolu-kartinki-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84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867AD3">
      <w:pPr>
        <w:rPr>
          <w:rFonts w:ascii="Times New Roman" w:hAnsi="Times New Roman" w:cs="Times New Roman"/>
          <w:sz w:val="32"/>
          <w:szCs w:val="32"/>
        </w:rPr>
      </w:pPr>
    </w:p>
    <w:p w:rsidR="00867AD3" w:rsidRPr="00867AD3" w:rsidRDefault="00867AD3" w:rsidP="00867AD3">
      <w:pPr>
        <w:jc w:val="right"/>
        <w:rPr>
          <w:rFonts w:ascii="Times New Roman" w:hAnsi="Times New Roman" w:cs="Times New Roman"/>
          <w:sz w:val="32"/>
          <w:szCs w:val="32"/>
        </w:rPr>
      </w:pPr>
      <w:r w:rsidRPr="00867AD3">
        <w:rPr>
          <w:rFonts w:ascii="Times New Roman" w:hAnsi="Times New Roman" w:cs="Times New Roman"/>
          <w:sz w:val="32"/>
          <w:szCs w:val="32"/>
        </w:rPr>
        <w:t xml:space="preserve">Провела учитель английского языка </w:t>
      </w:r>
    </w:p>
    <w:p w:rsidR="00867AD3" w:rsidRPr="00867AD3" w:rsidRDefault="00A43726" w:rsidP="00867AD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МКОУ «Урахи</w:t>
      </w:r>
      <w:r w:rsidR="00867AD3" w:rsidRPr="00867AD3">
        <w:rPr>
          <w:rFonts w:ascii="Times New Roman" w:hAnsi="Times New Roman" w:cs="Times New Roman"/>
          <w:sz w:val="32"/>
          <w:szCs w:val="32"/>
        </w:rPr>
        <w:t xml:space="preserve">нская СОШ»  </w:t>
      </w:r>
    </w:p>
    <w:p w:rsidR="00867AD3" w:rsidRDefault="00A43726" w:rsidP="00867AD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Алишихова Мариям Исаевна</w:t>
      </w:r>
      <w:r w:rsidR="00867AD3" w:rsidRPr="00867AD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67AD3" w:rsidRDefault="00867AD3" w:rsidP="00867AD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67AD3" w:rsidRDefault="00867AD3" w:rsidP="00270AC8">
      <w:pPr>
        <w:rPr>
          <w:rFonts w:ascii="Times New Roman" w:hAnsi="Times New Roman" w:cs="Times New Roman"/>
          <w:sz w:val="32"/>
          <w:szCs w:val="32"/>
        </w:rPr>
      </w:pPr>
    </w:p>
    <w:p w:rsidR="00F97293" w:rsidRPr="00F97293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97293">
        <w:rPr>
          <w:rFonts w:ascii="Times New Roman" w:hAnsi="Times New Roman" w:cs="Times New Roman"/>
          <w:b/>
          <w:sz w:val="32"/>
          <w:szCs w:val="32"/>
        </w:rPr>
        <w:lastRenderedPageBreak/>
        <w:t>Цель урока:</w:t>
      </w:r>
      <w:r w:rsidRPr="00F97293">
        <w:rPr>
          <w:rFonts w:ascii="Times New Roman" w:hAnsi="Times New Roman" w:cs="Times New Roman"/>
          <w:sz w:val="32"/>
          <w:szCs w:val="32"/>
        </w:rPr>
        <w:t> формирование компетенции в чтении, аудировании, устной речи и в письме.</w:t>
      </w:r>
    </w:p>
    <w:p w:rsidR="00F97293" w:rsidRPr="00F97293" w:rsidRDefault="00F97293" w:rsidP="00F9729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97293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F97293" w:rsidRPr="00F97293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97293">
        <w:rPr>
          <w:rFonts w:ascii="Times New Roman" w:hAnsi="Times New Roman" w:cs="Times New Roman"/>
          <w:sz w:val="32"/>
          <w:szCs w:val="32"/>
        </w:rPr>
        <w:t xml:space="preserve">учебные: активизировать в речи введенную ранее лексику по теме, совершенствовать грамматические навыки (the Present Progressive </w:t>
      </w:r>
      <w:r w:rsidRPr="00F97293">
        <w:rPr>
          <w:rFonts w:ascii="Times New Roman" w:hAnsi="Times New Roman" w:cs="Times New Roman"/>
          <w:b/>
          <w:sz w:val="32"/>
          <w:szCs w:val="32"/>
        </w:rPr>
        <w:t>Tense:</w:t>
      </w:r>
      <w:r w:rsidRPr="00F97293">
        <w:rPr>
          <w:rFonts w:ascii="Times New Roman" w:hAnsi="Times New Roman" w:cs="Times New Roman"/>
          <w:sz w:val="32"/>
          <w:szCs w:val="32"/>
        </w:rPr>
        <w:t xml:space="preserve"> утвердительные, отрицательные и вопросительные предложения), практиковать в монологической и диалогической речи, чтении;</w:t>
      </w:r>
    </w:p>
    <w:p w:rsidR="00F97293" w:rsidRPr="00F97293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97293">
        <w:rPr>
          <w:rFonts w:ascii="Times New Roman" w:hAnsi="Times New Roman" w:cs="Times New Roman"/>
          <w:sz w:val="32"/>
          <w:szCs w:val="32"/>
        </w:rPr>
        <w:t>развивающие: формировать познавательные умения, задавать вопросы и отвечать на них, развивать мыслительные навыки, логическое и образное мышление;</w:t>
      </w:r>
    </w:p>
    <w:p w:rsidR="00F97293" w:rsidRPr="00F97293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97293">
        <w:rPr>
          <w:rFonts w:ascii="Times New Roman" w:hAnsi="Times New Roman" w:cs="Times New Roman"/>
          <w:sz w:val="32"/>
          <w:szCs w:val="32"/>
        </w:rPr>
        <w:t>воспитательные: воспитывать любовь к родной школе, классу, чувство взаимопомощи, желания общаться на английском языке.</w:t>
      </w:r>
    </w:p>
    <w:p w:rsidR="00F97293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97293">
        <w:rPr>
          <w:rFonts w:ascii="Times New Roman" w:hAnsi="Times New Roman" w:cs="Times New Roman"/>
          <w:b/>
          <w:sz w:val="32"/>
          <w:szCs w:val="32"/>
        </w:rPr>
        <w:t>Тип урока:</w:t>
      </w:r>
      <w:r w:rsidRPr="00F97293">
        <w:rPr>
          <w:rFonts w:ascii="Times New Roman" w:hAnsi="Times New Roman" w:cs="Times New Roman"/>
          <w:sz w:val="32"/>
          <w:szCs w:val="32"/>
        </w:rPr>
        <w:t> закрепление знаний по теме.</w:t>
      </w:r>
    </w:p>
    <w:p w:rsidR="00F97293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Наглядные пособия: Интерактивная доска, раздаточный материал, карточки, рабочие листы.</w:t>
      </w:r>
    </w:p>
    <w:p w:rsidR="00F97293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97293" w:rsidRPr="00F97293" w:rsidRDefault="00F97293" w:rsidP="00F9729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урока:</w:t>
      </w:r>
    </w:p>
    <w:p w:rsidR="00AE110E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Организационно –мотивационный этап.</w:t>
      </w:r>
    </w:p>
    <w:p w:rsidR="00F97293" w:rsidRPr="00A43726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A43726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en-US"/>
        </w:rPr>
        <w:t>Good</w:t>
      </w:r>
      <w:r w:rsidRPr="00A437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morning</w:t>
      </w:r>
      <w:r w:rsidRPr="00A437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children</w:t>
      </w:r>
      <w:r w:rsidRPr="00A43726">
        <w:rPr>
          <w:rFonts w:ascii="Times New Roman" w:hAnsi="Times New Roman" w:cs="Times New Roman"/>
          <w:sz w:val="32"/>
          <w:szCs w:val="32"/>
        </w:rPr>
        <w:t>!</w:t>
      </w:r>
    </w:p>
    <w:p w:rsidR="00F97293" w:rsidRDefault="00F97293" w:rsidP="00F97293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,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m glad to see you!</w:t>
      </w:r>
    </w:p>
    <w:p w:rsidR="00F97293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Sit</w:t>
      </w:r>
      <w:r w:rsidRPr="00A437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down</w:t>
      </w:r>
      <w:r w:rsidRPr="00A43726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please</w:t>
      </w:r>
      <w:r w:rsidRPr="00A43726">
        <w:rPr>
          <w:rFonts w:ascii="Times New Roman" w:hAnsi="Times New Roman" w:cs="Times New Roman"/>
          <w:sz w:val="32"/>
          <w:szCs w:val="32"/>
        </w:rPr>
        <w:t>.</w:t>
      </w:r>
    </w:p>
    <w:p w:rsidR="00A43726" w:rsidRDefault="00A43726" w:rsidP="00F97293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Are you ready for the lesson?</w:t>
      </w:r>
    </w:p>
    <w:p w:rsidR="00A43726" w:rsidRDefault="00A43726" w:rsidP="00F97293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P. Yes, we are ready.</w:t>
      </w:r>
    </w:p>
    <w:p w:rsidR="00A43726" w:rsidRDefault="00A43726" w:rsidP="00F97293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T. I am glad to hear it.</w:t>
      </w:r>
    </w:p>
    <w:p w:rsidR="00A43726" w:rsidRPr="00A43726" w:rsidRDefault="00A43726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Let</w:t>
      </w:r>
      <w:r w:rsidRPr="00A43726"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A437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start</w:t>
      </w:r>
      <w:r w:rsidRPr="00A437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our</w:t>
      </w:r>
      <w:r w:rsidRPr="00A437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lesson</w:t>
      </w:r>
      <w:r w:rsidRPr="00A43726">
        <w:rPr>
          <w:rFonts w:ascii="Times New Roman" w:hAnsi="Times New Roman" w:cs="Times New Roman"/>
          <w:sz w:val="32"/>
          <w:szCs w:val="32"/>
        </w:rPr>
        <w:t>.</w:t>
      </w:r>
    </w:p>
    <w:p w:rsidR="00214E5A" w:rsidRPr="00A43726" w:rsidRDefault="00214E5A" w:rsidP="00214E5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43726">
        <w:rPr>
          <w:rFonts w:ascii="Times New Roman" w:hAnsi="Times New Roman" w:cs="Times New Roman"/>
          <w:b/>
          <w:sz w:val="32"/>
          <w:szCs w:val="32"/>
        </w:rPr>
        <w:t xml:space="preserve">2. Этап формулирования темы урока. </w:t>
      </w:r>
    </w:p>
    <w:p w:rsidR="00214E5A" w:rsidRDefault="005D4080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So, to</w:t>
      </w:r>
      <w:r w:rsidR="00214E5A">
        <w:rPr>
          <w:rFonts w:ascii="Times New Roman" w:hAnsi="Times New Roman" w:cs="Times New Roman"/>
          <w:sz w:val="32"/>
          <w:szCs w:val="32"/>
          <w:lang w:val="en-US"/>
        </w:rPr>
        <w:t>day we will revise the words that you have learnt during your previous lessons.</w:t>
      </w:r>
    </w:p>
    <w:p w:rsidR="00214E5A" w:rsidRDefault="00214E5A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We will practice our vocabulary, listening, writing,   speaking , and reading skills.</w:t>
      </w:r>
    </w:p>
    <w:p w:rsidR="00214E5A" w:rsidRPr="005D4080" w:rsidRDefault="00214E5A" w:rsidP="00214E5A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Now children look at there slider and try to guess wha</w:t>
      </w:r>
      <w:r w:rsidR="005D4080">
        <w:rPr>
          <w:rFonts w:ascii="Times New Roman" w:hAnsi="Times New Roman" w:cs="Times New Roman"/>
          <w:sz w:val="32"/>
          <w:szCs w:val="32"/>
          <w:lang w:val="en-US"/>
        </w:rPr>
        <w:t>t we are going to talk about to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day. </w:t>
      </w:r>
      <w:r w:rsidRPr="00214E5A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(Приложение)</w:t>
      </w:r>
    </w:p>
    <w:p w:rsidR="00214E5A" w:rsidRDefault="007D564D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7D564D">
        <w:rPr>
          <w:rFonts w:ascii="Times New Roman" w:hAnsi="Times New Roman" w:cs="Times New Roman"/>
          <w:sz w:val="32"/>
          <w:szCs w:val="32"/>
          <w:lang w:val="en-US"/>
        </w:rPr>
        <w:t>T.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Have you got any ideas?</w:t>
      </w:r>
    </w:p>
    <w:p w:rsidR="007D564D" w:rsidRDefault="007D564D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Now  we are going to speak about school.</w:t>
      </w:r>
    </w:p>
    <w:p w:rsidR="007D564D" w:rsidRDefault="007D564D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When I was a school girl I liked school very much and you? Do you like your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school</w:t>
      </w:r>
      <w:r w:rsidRPr="007D564D"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7D564D" w:rsidRDefault="007D564D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P. Yes.</w:t>
      </w:r>
    </w:p>
    <w:p w:rsidR="007D564D" w:rsidRDefault="007D564D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T. Ok. Thank you.</w:t>
      </w:r>
    </w:p>
    <w:p w:rsidR="007D564D" w:rsidRPr="007D564D" w:rsidRDefault="007D564D" w:rsidP="00214E5A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D564D">
        <w:rPr>
          <w:rFonts w:ascii="Times New Roman" w:hAnsi="Times New Roman" w:cs="Times New Roman"/>
          <w:b/>
          <w:sz w:val="32"/>
          <w:szCs w:val="32"/>
          <w:lang w:val="en-US"/>
        </w:rPr>
        <w:t>3.Phonetic activities.</w:t>
      </w:r>
    </w:p>
    <w:p w:rsidR="007D564D" w:rsidRDefault="007D564D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T. Now look at the screen</w:t>
      </w:r>
      <w:r w:rsidR="00975B9E">
        <w:rPr>
          <w:rFonts w:ascii="Times New Roman" w:hAnsi="Times New Roman" w:cs="Times New Roman"/>
          <w:sz w:val="32"/>
          <w:szCs w:val="32"/>
          <w:lang w:val="en-US"/>
        </w:rPr>
        <w:t>. To</w:t>
      </w:r>
      <w:r w:rsidR="002913D0">
        <w:rPr>
          <w:rFonts w:ascii="Times New Roman" w:hAnsi="Times New Roman" w:cs="Times New Roman"/>
          <w:sz w:val="32"/>
          <w:szCs w:val="32"/>
          <w:lang w:val="en-US"/>
        </w:rPr>
        <w:t xml:space="preserve">day we  begin our lesson with the poem.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I read line by line </w:t>
      </w:r>
      <w:r w:rsidR="002913D0">
        <w:rPr>
          <w:rFonts w:ascii="Times New Roman" w:hAnsi="Times New Roman" w:cs="Times New Roman"/>
          <w:sz w:val="32"/>
          <w:szCs w:val="32"/>
          <w:lang w:val="en-US"/>
        </w:rPr>
        <w:t xml:space="preserve">and </w:t>
      </w:r>
      <w:r>
        <w:rPr>
          <w:rFonts w:ascii="Times New Roman" w:hAnsi="Times New Roman" w:cs="Times New Roman"/>
          <w:sz w:val="32"/>
          <w:szCs w:val="32"/>
          <w:lang w:val="en-US"/>
        </w:rPr>
        <w:t>you repeat</w:t>
      </w:r>
      <w:r w:rsidR="002913D0">
        <w:rPr>
          <w:rFonts w:ascii="Times New Roman" w:hAnsi="Times New Roman" w:cs="Times New Roman"/>
          <w:sz w:val="32"/>
          <w:szCs w:val="32"/>
          <w:lang w:val="en-US"/>
        </w:rPr>
        <w:t xml:space="preserve"> it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after me.</w:t>
      </w:r>
    </w:p>
    <w:p w:rsidR="002913D0" w:rsidRDefault="002913D0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7D564D" w:rsidRDefault="002913D0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Our school is best of  all,</w:t>
      </w:r>
    </w:p>
    <w:p w:rsidR="002913D0" w:rsidRDefault="002913D0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With green flowers and clean walls, </w:t>
      </w:r>
    </w:p>
    <w:p w:rsidR="002913D0" w:rsidRDefault="002913D0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With the windows which are wide, </w:t>
      </w:r>
    </w:p>
    <w:p w:rsidR="002913D0" w:rsidRDefault="002913D0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and the pupils who are bright.</w:t>
      </w:r>
    </w:p>
    <w:p w:rsidR="002913D0" w:rsidRDefault="002913D0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2913D0" w:rsidRDefault="002913D0" w:rsidP="00214E5A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2913D0" w:rsidRPr="00A43726" w:rsidRDefault="00CE0F97" w:rsidP="002913D0">
      <w:pPr>
        <w:tabs>
          <w:tab w:val="left" w:pos="1208"/>
        </w:tabs>
        <w:spacing w:after="0"/>
        <w:rPr>
          <w:rFonts w:ascii="Times New Roman" w:hAnsi="Times New Roman" w:cs="Times New Roman"/>
          <w:sz w:val="40"/>
          <w:szCs w:val="40"/>
        </w:rPr>
      </w:pPr>
      <w:r w:rsidRPr="00CE0F97"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2" type="#_x0000_t185" style="position:absolute;margin-left:245.2pt;margin-top:0;width:37.2pt;height:27.2pt;z-index:251665408" strokecolor="black [3213]"/>
        </w:pict>
      </w:r>
      <w:r w:rsidRPr="00CE0F97">
        <w:rPr>
          <w:noProof/>
        </w:rPr>
        <w:pict>
          <v:shape id="_x0000_s1031" type="#_x0000_t185" style="position:absolute;margin-left:174.05pt;margin-top:0;width:37.2pt;height:27.2pt;z-index:251664384" strokecolor="black [3213]"/>
        </w:pict>
      </w:r>
      <w:r w:rsidRPr="00CE0F97">
        <w:rPr>
          <w:noProof/>
        </w:rPr>
        <w:pict>
          <v:shape id="_x0000_s1030" type="#_x0000_t185" style="position:absolute;margin-left:97.9pt;margin-top:0;width:37.2pt;height:27.2pt;z-index:251663360" strokecolor="black [3213]"/>
        </w:pict>
      </w:r>
      <w:r w:rsidRPr="00CE0F97">
        <w:rPr>
          <w:noProof/>
        </w:rPr>
        <w:pict>
          <v:shape id="_x0000_s1029" type="#_x0000_t185" style="position:absolute;margin-left:43.25pt;margin-top:0;width:37.2pt;height:27.2pt;z-index:251662336" strokecolor="black [3213]"/>
        </w:pict>
      </w:r>
      <w:r w:rsidRPr="00CE0F97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273.9pt;margin-top:7.05pt;width:3.55pt;height:13.6pt;flip:x;z-index:251661312" adj="0" fillcolor="black">
            <v:shadow color="#868686"/>
            <v:textpath style="font-family:&quot;Times New Roman&quot;;v-text-kern:t" trim="t" fitpath="t" string=":"/>
          </v:shape>
        </w:pict>
      </w:r>
      <w:r w:rsidRPr="00CE0F97">
        <w:rPr>
          <w:noProof/>
        </w:rPr>
        <w:pict>
          <v:shape id="_x0000_s1027" type="#_x0000_t175" style="position:absolute;margin-left:256.75pt;margin-top:7.05pt;width:20.7pt;height:13.6pt;flip:x;z-index:251660288" adj="0" fillcolor="black">
            <v:shadow color="#868686"/>
            <v:textpath style="font-family:&quot;Times New Roman&quot;;v-text-kern:t" trim="t" fitpath="t" string=" c"/>
          </v:shape>
        </w:pict>
      </w:r>
      <w:r w:rsidRPr="00CE0F97">
        <w:rPr>
          <w:rFonts w:ascii="Times New Roman" w:hAnsi="Times New Roman" w:cs="Times New Roman"/>
          <w:noProof/>
          <w:sz w:val="32"/>
          <w:szCs w:val="32"/>
        </w:rPr>
        <w:pict>
          <v:shape id="_x0000_s1026" type="#_x0000_t185" style="position:absolute;margin-left:-7.2pt;margin-top:0;width:37.2pt;height:27.2pt;z-index:251658240" strokecolor="black [3213]"/>
        </w:pict>
      </w:r>
      <w:r w:rsidR="002913D0" w:rsidRPr="00A43726">
        <w:rPr>
          <w:rFonts w:ascii="Times New Roman" w:hAnsi="Times New Roman" w:cs="Times New Roman"/>
          <w:sz w:val="32"/>
          <w:szCs w:val="32"/>
        </w:rPr>
        <w:t xml:space="preserve"> </w:t>
      </w:r>
      <w:r w:rsidR="002913D0" w:rsidRPr="002913D0">
        <w:rPr>
          <w:rFonts w:ascii="Times New Roman" w:hAnsi="Times New Roman" w:cs="Times New Roman"/>
          <w:sz w:val="40"/>
          <w:szCs w:val="40"/>
          <w:lang w:val="en-US"/>
        </w:rPr>
        <w:t>w</w:t>
      </w:r>
      <w:r w:rsidR="002913D0" w:rsidRPr="00A43726">
        <w:rPr>
          <w:rFonts w:ascii="Times New Roman" w:hAnsi="Times New Roman" w:cs="Times New Roman"/>
          <w:sz w:val="40"/>
          <w:szCs w:val="40"/>
        </w:rPr>
        <w:tab/>
      </w:r>
      <w:r w:rsidR="002913D0">
        <w:rPr>
          <w:rFonts w:ascii="Times New Roman" w:hAnsi="Times New Roman" w:cs="Times New Roman"/>
          <w:sz w:val="40"/>
          <w:szCs w:val="40"/>
          <w:lang w:val="en-US"/>
        </w:rPr>
        <w:t>i</w:t>
      </w:r>
      <w:r w:rsidR="002913D0" w:rsidRPr="00A43726">
        <w:rPr>
          <w:rFonts w:ascii="Times New Roman" w:hAnsi="Times New Roman" w:cs="Times New Roman"/>
          <w:sz w:val="40"/>
          <w:szCs w:val="40"/>
        </w:rPr>
        <w:t xml:space="preserve">:        </w:t>
      </w:r>
      <w:r w:rsidR="002913D0">
        <w:rPr>
          <w:rFonts w:ascii="Times New Roman" w:hAnsi="Times New Roman" w:cs="Times New Roman"/>
          <w:sz w:val="40"/>
          <w:szCs w:val="40"/>
          <w:lang w:val="en-US"/>
        </w:rPr>
        <w:t>ju</w:t>
      </w:r>
      <w:r w:rsidR="002913D0" w:rsidRPr="00A43726"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2913D0">
        <w:rPr>
          <w:rFonts w:ascii="Times New Roman" w:hAnsi="Times New Roman" w:cs="Times New Roman"/>
          <w:sz w:val="40"/>
          <w:szCs w:val="40"/>
          <w:lang w:val="en-US"/>
        </w:rPr>
        <w:t>ai</w:t>
      </w:r>
      <w:r w:rsidR="002913D0" w:rsidRPr="00A43726"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F97293" w:rsidRPr="00A43726" w:rsidRDefault="00F97293" w:rsidP="00F9729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32101" w:rsidRPr="00A43726" w:rsidRDefault="00232101" w:rsidP="00F9729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97293" w:rsidRPr="00867AD3" w:rsidRDefault="002913D0" w:rsidP="00F9729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67AD3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8C6391">
        <w:rPr>
          <w:rFonts w:ascii="Times New Roman" w:hAnsi="Times New Roman" w:cs="Times New Roman"/>
          <w:b/>
          <w:sz w:val="32"/>
          <w:szCs w:val="32"/>
        </w:rPr>
        <w:t>List</w:t>
      </w:r>
      <w:r w:rsidR="008C6391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r w:rsidRPr="002913D0">
        <w:rPr>
          <w:rFonts w:ascii="Times New Roman" w:hAnsi="Times New Roman" w:cs="Times New Roman"/>
          <w:b/>
          <w:sz w:val="32"/>
          <w:szCs w:val="32"/>
        </w:rPr>
        <w:t>n</w:t>
      </w:r>
      <w:r w:rsidR="008C6391">
        <w:rPr>
          <w:rFonts w:ascii="Times New Roman" w:hAnsi="Times New Roman" w:cs="Times New Roman"/>
          <w:b/>
          <w:sz w:val="32"/>
          <w:szCs w:val="32"/>
          <w:lang w:val="en-US"/>
        </w:rPr>
        <w:t>in</w:t>
      </w:r>
      <w:r w:rsidRPr="002913D0">
        <w:rPr>
          <w:rFonts w:ascii="Times New Roman" w:hAnsi="Times New Roman" w:cs="Times New Roman"/>
          <w:b/>
          <w:sz w:val="32"/>
          <w:szCs w:val="32"/>
        </w:rPr>
        <w:t xml:space="preserve">g </w:t>
      </w:r>
    </w:p>
    <w:p w:rsidR="008C6391" w:rsidRPr="00867AD3" w:rsidRDefault="00232101" w:rsidP="00F9729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Этап</w:t>
      </w:r>
      <w:r w:rsidRPr="00867AD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развития</w:t>
      </w:r>
      <w:r w:rsidRPr="00867AD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навыков</w:t>
      </w:r>
      <w:r w:rsidRPr="00867AD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аудирования</w:t>
      </w:r>
      <w:r w:rsidRPr="00867AD3">
        <w:rPr>
          <w:rFonts w:ascii="Times New Roman" w:hAnsi="Times New Roman" w:cs="Times New Roman"/>
          <w:b/>
          <w:sz w:val="32"/>
          <w:szCs w:val="32"/>
        </w:rPr>
        <w:t>.</w:t>
      </w:r>
    </w:p>
    <w:p w:rsidR="00232101" w:rsidRDefault="00232101" w:rsidP="00F97293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Listen to the text and  complete  the sentences.</w:t>
      </w:r>
    </w:p>
    <w:p w:rsidR="00232101" w:rsidRPr="00270AC8" w:rsidRDefault="00232101" w:rsidP="00232101">
      <w:pPr>
        <w:rPr>
          <w:rFonts w:ascii="Times New Roman" w:hAnsi="Times New Roman" w:cs="Times New Roman"/>
          <w:sz w:val="32"/>
          <w:szCs w:val="32"/>
        </w:rPr>
      </w:pPr>
      <w:r w:rsidRPr="00270AC8">
        <w:rPr>
          <w:rFonts w:ascii="Times New Roman" w:hAnsi="Times New Roman" w:cs="Times New Roman"/>
          <w:sz w:val="32"/>
          <w:szCs w:val="32"/>
        </w:rPr>
        <w:t xml:space="preserve">Прослушайте текст и выберите правильный вариант ответа. </w:t>
      </w:r>
    </w:p>
    <w:p w:rsidR="00232101" w:rsidRPr="00270AC8" w:rsidRDefault="00232101" w:rsidP="00232101">
      <w:pPr>
        <w:rPr>
          <w:rFonts w:ascii="Times New Roman" w:hAnsi="Times New Roman" w:cs="Times New Roman"/>
          <w:sz w:val="32"/>
          <w:szCs w:val="32"/>
        </w:rPr>
      </w:pPr>
      <w:r w:rsidRPr="00270AC8">
        <w:rPr>
          <w:rFonts w:ascii="Times New Roman" w:hAnsi="Times New Roman" w:cs="Times New Roman"/>
          <w:sz w:val="32"/>
          <w:szCs w:val="32"/>
        </w:rPr>
        <w:t>Занесите результат в таблицу.</w:t>
      </w:r>
    </w:p>
    <w:p w:rsidR="00232101" w:rsidRPr="00270AC8" w:rsidRDefault="00232101" w:rsidP="002321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270AC8">
        <w:rPr>
          <w:rFonts w:ascii="Times New Roman" w:hAnsi="Times New Roman" w:cs="Times New Roman"/>
          <w:sz w:val="32"/>
          <w:szCs w:val="32"/>
          <w:lang w:val="en-US"/>
        </w:rPr>
        <w:t>The girl</w:t>
      </w:r>
      <w:r w:rsidRPr="00270AC8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 xml:space="preserve">, 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>s name is……….</w:t>
      </w:r>
    </w:p>
    <w:p w:rsidR="00232101" w:rsidRPr="00270AC8" w:rsidRDefault="00232101" w:rsidP="00232101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a)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pat 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b)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Cat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Mat 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d)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Bat</w:t>
      </w:r>
    </w:p>
    <w:p w:rsidR="00232101" w:rsidRPr="00270AC8" w:rsidRDefault="00232101" w:rsidP="00232101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2.  She is ……..</w:t>
      </w:r>
    </w:p>
    <w:p w:rsidR="00232101" w:rsidRPr="00270AC8" w:rsidRDefault="00232101" w:rsidP="00232101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a)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8    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b)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9   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7   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 xml:space="preserve">d) 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>10</w:t>
      </w:r>
    </w:p>
    <w:p w:rsidR="00232101" w:rsidRDefault="00232101" w:rsidP="0023210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3.  Desks and chairs are ……</w:t>
      </w:r>
    </w:p>
    <w:p w:rsidR="00232101" w:rsidRDefault="00232101" w:rsidP="0023210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4. The blackboard is ……..</w:t>
      </w:r>
    </w:p>
    <w:p w:rsidR="00232101" w:rsidRDefault="00232101" w:rsidP="00232101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a)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on the wall 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b)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on the floor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on the ceiling      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d)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under the carpet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232101" w:rsidRDefault="00232101" w:rsidP="0023210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     5. There are a lot of …….</w:t>
      </w:r>
    </w:p>
    <w:p w:rsidR="00232101" w:rsidRDefault="00232101" w:rsidP="00232101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a)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pictures 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b)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photos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magnets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d)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posters on the blackboard</w:t>
      </w:r>
    </w:p>
    <w:p w:rsidR="00232101" w:rsidRDefault="00232101" w:rsidP="0023210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6. The teacher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’</w:t>
      </w:r>
      <w:r>
        <w:rPr>
          <w:rFonts w:ascii="Times New Roman" w:hAnsi="Times New Roman" w:cs="Times New Roman"/>
          <w:sz w:val="32"/>
          <w:szCs w:val="32"/>
          <w:lang w:val="en-US"/>
        </w:rPr>
        <w:t>s table is near the …….</w:t>
      </w:r>
    </w:p>
    <w:p w:rsidR="00232101" w:rsidRPr="00270AC8" w:rsidRDefault="00232101" w:rsidP="00232101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a)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door 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b)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window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wall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d)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blackboard</w:t>
      </w:r>
    </w:p>
    <w:p w:rsidR="00232101" w:rsidRDefault="00232101" w:rsidP="0023210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7. You can see ……</w:t>
      </w:r>
    </w:p>
    <w:p w:rsidR="00232101" w:rsidRDefault="00232101" w:rsidP="00232101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a)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books and exercise books   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b)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pens and pencils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rulers 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d)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erasers on the teacher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’</w:t>
      </w:r>
      <w:r>
        <w:rPr>
          <w:rFonts w:ascii="Times New Roman" w:hAnsi="Times New Roman" w:cs="Times New Roman"/>
          <w:sz w:val="32"/>
          <w:szCs w:val="32"/>
          <w:lang w:val="en-US"/>
        </w:rPr>
        <w:t>s table</w:t>
      </w:r>
    </w:p>
    <w:p w:rsidR="00232101" w:rsidRDefault="00232101" w:rsidP="00232101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8. It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 xml:space="preserve">, </w:t>
      </w:r>
      <w:r>
        <w:rPr>
          <w:rFonts w:ascii="Times New Roman" w:hAnsi="Times New Roman" w:cs="Times New Roman"/>
          <w:sz w:val="32"/>
          <w:szCs w:val="32"/>
          <w:lang w:val="en-US"/>
        </w:rPr>
        <w:t>s time for …..</w:t>
      </w:r>
    </w:p>
    <w:p w:rsidR="00232101" w:rsidRDefault="00232101" w:rsidP="00232101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a)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the lesson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b)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a break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c)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going home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r w:rsidRPr="00270AC8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d)</w:t>
      </w:r>
      <w:r w:rsidRPr="00270AC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watching TV</w:t>
      </w:r>
    </w:p>
    <w:tbl>
      <w:tblPr>
        <w:tblStyle w:val="a4"/>
        <w:tblW w:w="0" w:type="auto"/>
        <w:tblInd w:w="-743" w:type="dxa"/>
        <w:tblLook w:val="04A0"/>
      </w:tblPr>
      <w:tblGrid>
        <w:gridCol w:w="1277"/>
        <w:gridCol w:w="1134"/>
        <w:gridCol w:w="1417"/>
        <w:gridCol w:w="1418"/>
        <w:gridCol w:w="1275"/>
        <w:gridCol w:w="1134"/>
        <w:gridCol w:w="1134"/>
        <w:gridCol w:w="1525"/>
      </w:tblGrid>
      <w:tr w:rsidR="00232101" w:rsidTr="000117A5">
        <w:tc>
          <w:tcPr>
            <w:tcW w:w="1277" w:type="dxa"/>
          </w:tcPr>
          <w:p w:rsidR="00232101" w:rsidRPr="00AE110E" w:rsidRDefault="00232101" w:rsidP="000117A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AE110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1</w:t>
            </w:r>
          </w:p>
        </w:tc>
        <w:tc>
          <w:tcPr>
            <w:tcW w:w="1134" w:type="dxa"/>
          </w:tcPr>
          <w:p w:rsidR="00232101" w:rsidRPr="00AE110E" w:rsidRDefault="00232101" w:rsidP="000117A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AE110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2</w:t>
            </w:r>
          </w:p>
        </w:tc>
        <w:tc>
          <w:tcPr>
            <w:tcW w:w="1417" w:type="dxa"/>
          </w:tcPr>
          <w:p w:rsidR="00232101" w:rsidRPr="00AE110E" w:rsidRDefault="00232101" w:rsidP="000117A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AE110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3</w:t>
            </w:r>
          </w:p>
        </w:tc>
        <w:tc>
          <w:tcPr>
            <w:tcW w:w="1418" w:type="dxa"/>
          </w:tcPr>
          <w:p w:rsidR="00232101" w:rsidRPr="00AE110E" w:rsidRDefault="00232101" w:rsidP="000117A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AE110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4</w:t>
            </w:r>
          </w:p>
        </w:tc>
        <w:tc>
          <w:tcPr>
            <w:tcW w:w="1275" w:type="dxa"/>
          </w:tcPr>
          <w:p w:rsidR="00232101" w:rsidRPr="00AE110E" w:rsidRDefault="00232101" w:rsidP="000117A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AE110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5</w:t>
            </w:r>
          </w:p>
        </w:tc>
        <w:tc>
          <w:tcPr>
            <w:tcW w:w="1134" w:type="dxa"/>
          </w:tcPr>
          <w:p w:rsidR="00232101" w:rsidRPr="00AE110E" w:rsidRDefault="00232101" w:rsidP="000117A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AE110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6</w:t>
            </w:r>
          </w:p>
        </w:tc>
        <w:tc>
          <w:tcPr>
            <w:tcW w:w="1134" w:type="dxa"/>
          </w:tcPr>
          <w:p w:rsidR="00232101" w:rsidRPr="00AE110E" w:rsidRDefault="00232101" w:rsidP="000117A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AE110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7</w:t>
            </w:r>
          </w:p>
        </w:tc>
        <w:tc>
          <w:tcPr>
            <w:tcW w:w="1525" w:type="dxa"/>
          </w:tcPr>
          <w:p w:rsidR="00232101" w:rsidRPr="00AE110E" w:rsidRDefault="00232101" w:rsidP="000117A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</w:pPr>
            <w:r w:rsidRPr="00AE110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8</w:t>
            </w:r>
          </w:p>
        </w:tc>
      </w:tr>
      <w:tr w:rsidR="00232101" w:rsidTr="000117A5">
        <w:tc>
          <w:tcPr>
            <w:tcW w:w="1277" w:type="dxa"/>
          </w:tcPr>
          <w:p w:rsidR="00232101" w:rsidRDefault="00232101" w:rsidP="000117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:rsidR="00232101" w:rsidRDefault="00232101" w:rsidP="000117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417" w:type="dxa"/>
          </w:tcPr>
          <w:p w:rsidR="00232101" w:rsidRDefault="00232101" w:rsidP="000117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418" w:type="dxa"/>
          </w:tcPr>
          <w:p w:rsidR="00232101" w:rsidRDefault="00232101" w:rsidP="000117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275" w:type="dxa"/>
          </w:tcPr>
          <w:p w:rsidR="00232101" w:rsidRDefault="00232101" w:rsidP="000117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:rsidR="00232101" w:rsidRDefault="00232101" w:rsidP="000117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:rsidR="00232101" w:rsidRDefault="00232101" w:rsidP="000117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525" w:type="dxa"/>
          </w:tcPr>
          <w:p w:rsidR="00232101" w:rsidRDefault="00232101" w:rsidP="000117A5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232101" w:rsidRDefault="00232101" w:rsidP="00F97293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</w:p>
    <w:p w:rsidR="00867AD3" w:rsidRDefault="00867AD3" w:rsidP="00F9729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32101" w:rsidRPr="00867AD3" w:rsidRDefault="00232101" w:rsidP="00F9729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67AD3">
        <w:rPr>
          <w:rFonts w:ascii="Times New Roman" w:hAnsi="Times New Roman" w:cs="Times New Roman"/>
          <w:b/>
          <w:sz w:val="32"/>
          <w:szCs w:val="32"/>
        </w:rPr>
        <w:t>5.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Reading</w:t>
      </w:r>
      <w:r w:rsidRPr="00867AD3">
        <w:rPr>
          <w:rFonts w:ascii="Times New Roman" w:hAnsi="Times New Roman" w:cs="Times New Roman"/>
          <w:b/>
          <w:sz w:val="32"/>
          <w:szCs w:val="32"/>
        </w:rPr>
        <w:t>.</w:t>
      </w:r>
    </w:p>
    <w:p w:rsidR="00232101" w:rsidRPr="00867AD3" w:rsidRDefault="00232101" w:rsidP="00F9729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67AD3">
        <w:rPr>
          <w:rFonts w:ascii="Times New Roman" w:hAnsi="Times New Roman" w:cs="Times New Roman"/>
          <w:b/>
          <w:sz w:val="32"/>
          <w:szCs w:val="32"/>
        </w:rPr>
        <w:t>Этап развития навыков чтения.</w:t>
      </w:r>
    </w:p>
    <w:p w:rsidR="00232101" w:rsidRDefault="00232101" w:rsidP="00F97293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Read the text and match the statements </w:t>
      </w:r>
      <w:r w:rsidRPr="00232101">
        <w:rPr>
          <w:rFonts w:ascii="Times New Roman" w:hAnsi="Times New Roman" w:cs="Times New Roman"/>
          <w:sz w:val="32"/>
          <w:szCs w:val="32"/>
          <w:u w:val="single"/>
          <w:lang w:val="en-US"/>
        </w:rPr>
        <w:t>Tue – (T),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232101" w:rsidRDefault="00232101" w:rsidP="00F97293">
      <w:pPr>
        <w:spacing w:after="0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232101">
        <w:rPr>
          <w:rFonts w:ascii="Times New Roman" w:hAnsi="Times New Roman" w:cs="Times New Roman"/>
          <w:sz w:val="32"/>
          <w:szCs w:val="32"/>
          <w:u w:val="single"/>
          <w:lang w:val="en-US"/>
        </w:rPr>
        <w:t>False      - (F) - .</w:t>
      </w:r>
    </w:p>
    <w:p w:rsidR="00232101" w:rsidRDefault="00232101" w:rsidP="00F97293">
      <w:pPr>
        <w:spacing w:after="0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232101" w:rsidRPr="00F85BD9" w:rsidRDefault="00232101" w:rsidP="0023210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85BD9">
        <w:rPr>
          <w:rFonts w:ascii="Times New Roman" w:hAnsi="Times New Roman" w:cs="Times New Roman"/>
          <w:sz w:val="28"/>
          <w:szCs w:val="28"/>
          <w:lang w:val="en-US"/>
        </w:rPr>
        <w:t>Read  the  text   and  mark  each  sentence  after  it  ‘’T  ‘’  for  true , ‘’F ‘’ for  false  ‘’ NS  ‘’ for  not  stated .</w:t>
      </w:r>
    </w:p>
    <w:p w:rsidR="00232101" w:rsidRDefault="00232101" w:rsidP="0023210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85BD9">
        <w:rPr>
          <w:rFonts w:ascii="Times New Roman" w:hAnsi="Times New Roman" w:cs="Times New Roman"/>
          <w:sz w:val="28"/>
          <w:szCs w:val="28"/>
          <w:lang w:val="en-US"/>
        </w:rPr>
        <w:t xml:space="preserve">   Children  do  a  lot  of  things  at  school .  A  the  Russion  lessons  they  learn  to  read  and  to  write . At   the  Math  lessons  they  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arn  to  count  and  do  sums. </w:t>
      </w:r>
      <w:r w:rsidRPr="00F85BD9">
        <w:rPr>
          <w:rFonts w:ascii="Times New Roman" w:hAnsi="Times New Roman" w:cs="Times New Roman"/>
          <w:sz w:val="28"/>
          <w:szCs w:val="28"/>
          <w:lang w:val="en-US"/>
        </w:rPr>
        <w:t>At  the  Drawing  lessons  they  learn  to  draw  and  colour  pictures  . At  the  Music  lessons   they  sing  songs .  At  the  P.E.  lessons  they  run  and  jump  and  play  different  games  .  At  the  English  lessons  they  learn  to  write  English  letters ,read  English  and  speak  English  School  is  fun .</w:t>
      </w:r>
    </w:p>
    <w:p w:rsidR="00232101" w:rsidRDefault="00232101" w:rsidP="0023210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85BD9">
        <w:rPr>
          <w:rFonts w:ascii="Times New Roman" w:hAnsi="Times New Roman" w:cs="Times New Roman"/>
          <w:sz w:val="28"/>
          <w:szCs w:val="28"/>
          <w:lang w:val="en-US"/>
        </w:rPr>
        <w:t>1 . Children  learn  Russian  , Math ,  Music  and  man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  other  subjects  at  school. </w:t>
      </w:r>
      <w:r w:rsidRPr="00F85BD9">
        <w:rPr>
          <w:rFonts w:ascii="Times New Roman" w:hAnsi="Times New Roman" w:cs="Times New Roman"/>
          <w:sz w:val="28"/>
          <w:szCs w:val="28"/>
          <w:lang w:val="en-US"/>
        </w:rPr>
        <w:t>2 . Children  learn  to  do  sums  at  the  Drawing  lessons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32101" w:rsidRPr="00232101" w:rsidRDefault="00232101" w:rsidP="0023210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F85BD9">
        <w:rPr>
          <w:rFonts w:ascii="Times New Roman" w:hAnsi="Times New Roman" w:cs="Times New Roman"/>
          <w:sz w:val="28"/>
          <w:szCs w:val="28"/>
          <w:lang w:val="en-US"/>
        </w:rPr>
        <w:t>At  the  Music  lessons  children  learn  to  sing  well  .</w:t>
      </w:r>
    </w:p>
    <w:p w:rsidR="00232101" w:rsidRPr="00F85BD9" w:rsidRDefault="00232101" w:rsidP="0023210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85BD9">
        <w:rPr>
          <w:rFonts w:ascii="Times New Roman" w:hAnsi="Times New Roman" w:cs="Times New Roman"/>
          <w:sz w:val="28"/>
          <w:szCs w:val="28"/>
          <w:lang w:val="en-US"/>
        </w:rPr>
        <w:t>4. At  the  P . E . lessons  children  usually  run  and  jump  .</w:t>
      </w:r>
    </w:p>
    <w:p w:rsidR="00232101" w:rsidRPr="00F85BD9" w:rsidRDefault="00232101" w:rsidP="0023210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5</w:t>
      </w:r>
      <w:r w:rsidRPr="00F85BD9">
        <w:rPr>
          <w:rFonts w:ascii="Times New Roman" w:hAnsi="Times New Roman" w:cs="Times New Roman"/>
          <w:sz w:val="28"/>
          <w:szCs w:val="28"/>
          <w:lang w:val="en-US"/>
        </w:rPr>
        <w:t>. Children   learn  to  speak  and  write  English  at  school  .</w:t>
      </w:r>
    </w:p>
    <w:p w:rsidR="00232101" w:rsidRPr="00F85BD9" w:rsidRDefault="00232101" w:rsidP="0023210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85BD9">
        <w:rPr>
          <w:rFonts w:ascii="Times New Roman" w:hAnsi="Times New Roman" w:cs="Times New Roman"/>
          <w:sz w:val="28"/>
          <w:szCs w:val="28"/>
          <w:lang w:val="en-US"/>
        </w:rPr>
        <w:t>School  is  dull .</w:t>
      </w:r>
    </w:p>
    <w:tbl>
      <w:tblPr>
        <w:tblStyle w:val="a4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232101" w:rsidRPr="00F85BD9" w:rsidTr="000117A5"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B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1</w:t>
            </w:r>
          </w:p>
        </w:tc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B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2</w:t>
            </w:r>
          </w:p>
        </w:tc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B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3</w:t>
            </w:r>
          </w:p>
        </w:tc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B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4</w:t>
            </w:r>
          </w:p>
        </w:tc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B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5</w:t>
            </w:r>
          </w:p>
        </w:tc>
        <w:tc>
          <w:tcPr>
            <w:tcW w:w="1596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85B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6</w:t>
            </w:r>
          </w:p>
        </w:tc>
      </w:tr>
      <w:tr w:rsidR="00232101" w:rsidRPr="00F85BD9" w:rsidTr="000117A5"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5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96" w:type="dxa"/>
          </w:tcPr>
          <w:p w:rsidR="00232101" w:rsidRPr="00F85BD9" w:rsidRDefault="00232101" w:rsidP="000117A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232101" w:rsidRDefault="00232101" w:rsidP="00232101">
      <w:pPr>
        <w:tabs>
          <w:tab w:val="left" w:pos="2363"/>
        </w:tabs>
        <w:rPr>
          <w:rFonts w:ascii="Times New Roman" w:hAnsi="Times New Roman" w:cs="Times New Roman"/>
          <w:sz w:val="28"/>
          <w:szCs w:val="28"/>
        </w:rPr>
      </w:pPr>
    </w:p>
    <w:p w:rsidR="00232101" w:rsidRPr="00232101" w:rsidRDefault="00232101" w:rsidP="00F97293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32101">
        <w:rPr>
          <w:rFonts w:ascii="Times New Roman" w:hAnsi="Times New Roman" w:cs="Times New Roman"/>
          <w:b/>
          <w:sz w:val="32"/>
          <w:szCs w:val="32"/>
          <w:lang w:val="en-US"/>
        </w:rPr>
        <w:t>6.  Relaxion.</w:t>
      </w:r>
    </w:p>
    <w:p w:rsidR="00232101" w:rsidRDefault="00232101" w:rsidP="00F9729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32101">
        <w:rPr>
          <w:rFonts w:ascii="Times New Roman" w:hAnsi="Times New Roman" w:cs="Times New Roman"/>
          <w:b/>
          <w:sz w:val="32"/>
          <w:szCs w:val="32"/>
          <w:lang w:val="en-US"/>
        </w:rPr>
        <w:t xml:space="preserve">Физкультминутка </w:t>
      </w:r>
    </w:p>
    <w:p w:rsidR="00232101" w:rsidRDefault="00EC7E92" w:rsidP="00F97293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C7E92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(Приложение)</w:t>
      </w:r>
    </w:p>
    <w:p w:rsidR="00A12973" w:rsidRDefault="00A12973" w:rsidP="00F97293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A12973">
        <w:rPr>
          <w:rFonts w:ascii="Times New Roman" w:hAnsi="Times New Roman" w:cs="Times New Roman"/>
          <w:b/>
          <w:sz w:val="32"/>
          <w:szCs w:val="32"/>
          <w:lang w:val="en-US"/>
        </w:rPr>
        <w:t xml:space="preserve">7. </w:t>
      </w:r>
      <w:r w:rsidRPr="008F7795">
        <w:rPr>
          <w:rFonts w:ascii="Times New Roman" w:hAnsi="Times New Roman" w:cs="Times New Roman"/>
          <w:b/>
          <w:sz w:val="32"/>
          <w:szCs w:val="32"/>
          <w:lang w:val="en-US"/>
        </w:rPr>
        <w:t>Vocabulary</w:t>
      </w:r>
      <w:r w:rsidRPr="00A1297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practice.</w:t>
      </w:r>
    </w:p>
    <w:p w:rsidR="00A12973" w:rsidRPr="00A12973" w:rsidRDefault="00A12973" w:rsidP="00F97293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A12973">
        <w:rPr>
          <w:rFonts w:ascii="Times New Roman" w:hAnsi="Times New Roman" w:cs="Times New Roman"/>
          <w:sz w:val="32"/>
          <w:szCs w:val="32"/>
          <w:lang w:val="en-US"/>
        </w:rPr>
        <w:t xml:space="preserve">Lets </w:t>
      </w:r>
      <w:r w:rsidR="00C92F94" w:rsidRPr="00A12973">
        <w:rPr>
          <w:rFonts w:ascii="Times New Roman" w:hAnsi="Times New Roman" w:cs="Times New Roman"/>
          <w:sz w:val="32"/>
          <w:szCs w:val="32"/>
          <w:lang w:val="en-US"/>
        </w:rPr>
        <w:t>divide</w:t>
      </w:r>
      <w:r w:rsidRPr="00A12973">
        <w:rPr>
          <w:rFonts w:ascii="Times New Roman" w:hAnsi="Times New Roman" w:cs="Times New Roman"/>
          <w:sz w:val="32"/>
          <w:szCs w:val="32"/>
          <w:lang w:val="en-US"/>
        </w:rPr>
        <w:t xml:space="preserve"> into groups and revise our vocabulary</w:t>
      </w:r>
      <w:r w:rsidR="008F7795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8F7795" w:rsidRDefault="008F7795" w:rsidP="00F97293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A12973" w:rsidRPr="00C466A5" w:rsidRDefault="008F7795" w:rsidP="00C466A5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Blackboard</w:t>
      </w:r>
      <w:r w:rsidRPr="00C466A5">
        <w:rPr>
          <w:rFonts w:ascii="Times New Roman" w:hAnsi="Times New Roman" w:cs="Times New Roman"/>
          <w:sz w:val="32"/>
          <w:szCs w:val="32"/>
        </w:rPr>
        <w:t xml:space="preserve"> – классная доска.</w:t>
      </w:r>
    </w:p>
    <w:p w:rsid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</w:rPr>
        <w:t xml:space="preserve">classroom </w:t>
      </w:r>
      <w:r>
        <w:rPr>
          <w:rFonts w:ascii="Times New Roman" w:hAnsi="Times New Roman" w:cs="Times New Roman"/>
          <w:sz w:val="32"/>
          <w:szCs w:val="32"/>
        </w:rPr>
        <w:t>– классная комната.</w:t>
      </w:r>
    </w:p>
    <w:p w:rsid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</w:rPr>
        <w:t>come</w:t>
      </w:r>
      <w:r>
        <w:rPr>
          <w:rFonts w:ascii="Times New Roman" w:hAnsi="Times New Roman" w:cs="Times New Roman"/>
          <w:sz w:val="32"/>
          <w:szCs w:val="32"/>
        </w:rPr>
        <w:t xml:space="preserve"> -  приходить, приезжать.</w:t>
      </w:r>
    </w:p>
    <w:p w:rsidR="008F7795" w:rsidRPr="00BD483A" w:rsidRDefault="008F7795" w:rsidP="00F97293">
      <w:pPr>
        <w:spacing w:after="0"/>
        <w:rPr>
          <w:rFonts w:ascii="Times New Roman" w:hAnsi="Times New Roman" w:cs="Times New Roman"/>
          <w:sz w:val="32"/>
          <w:szCs w:val="32"/>
          <w:lang w:val="en-US"/>
        </w:rPr>
      </w:pPr>
      <w:r w:rsidRPr="00C466A5">
        <w:rPr>
          <w:rFonts w:ascii="Times New Roman" w:hAnsi="Times New Roman" w:cs="Times New Roman"/>
          <w:b/>
          <w:sz w:val="32"/>
          <w:szCs w:val="32"/>
        </w:rPr>
        <w:t xml:space="preserve">Plant </w:t>
      </w:r>
      <w:r>
        <w:rPr>
          <w:rFonts w:ascii="Times New Roman" w:hAnsi="Times New Roman" w:cs="Times New Roman"/>
          <w:sz w:val="32"/>
          <w:szCs w:val="32"/>
        </w:rPr>
        <w:t xml:space="preserve">– растение </w:t>
      </w:r>
    </w:p>
    <w:p w:rsid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 xml:space="preserve">put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– класть </w:t>
      </w:r>
    </w:p>
    <w:p w:rsid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tape recorder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-  магнит</w:t>
      </w:r>
      <w:r>
        <w:rPr>
          <w:rFonts w:ascii="Times New Roman" w:hAnsi="Times New Roman" w:cs="Times New Roman"/>
          <w:sz w:val="32"/>
          <w:szCs w:val="32"/>
        </w:rPr>
        <w:t xml:space="preserve">офон </w:t>
      </w:r>
    </w:p>
    <w:p w:rsidR="008F7795" w:rsidRP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video</w:t>
      </w:r>
      <w:r w:rsidRPr="00C466A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recorder</w:t>
      </w:r>
      <w:r w:rsidRPr="00C466A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F7795">
        <w:rPr>
          <w:rFonts w:ascii="Times New Roman" w:hAnsi="Times New Roman" w:cs="Times New Roman"/>
          <w:sz w:val="32"/>
          <w:szCs w:val="32"/>
        </w:rPr>
        <w:t>-  видеомагнитофон</w:t>
      </w:r>
    </w:p>
    <w:p w:rsidR="008F7795" w:rsidRP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windowsill</w:t>
      </w:r>
      <w:r w:rsidRPr="008F7795">
        <w:rPr>
          <w:rFonts w:ascii="Times New Roman" w:hAnsi="Times New Roman" w:cs="Times New Roman"/>
          <w:sz w:val="32"/>
          <w:szCs w:val="32"/>
        </w:rPr>
        <w:t xml:space="preserve"> – подокон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8F7795">
        <w:rPr>
          <w:rFonts w:ascii="Times New Roman" w:hAnsi="Times New Roman" w:cs="Times New Roman"/>
          <w:sz w:val="32"/>
          <w:szCs w:val="32"/>
        </w:rPr>
        <w:t xml:space="preserve">чик </w:t>
      </w:r>
    </w:p>
    <w:p w:rsidR="00A12973" w:rsidRP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write</w:t>
      </w:r>
      <w:r w:rsidRPr="00C466A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F7795">
        <w:rPr>
          <w:rFonts w:ascii="Times New Roman" w:hAnsi="Times New Roman" w:cs="Times New Roman"/>
          <w:sz w:val="32"/>
          <w:szCs w:val="32"/>
        </w:rPr>
        <w:t xml:space="preserve">– писать </w:t>
      </w:r>
    </w:p>
    <w:p w:rsidR="008F7795" w:rsidRP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open</w:t>
      </w:r>
      <w:r w:rsidRPr="00C466A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F7795">
        <w:rPr>
          <w:rFonts w:ascii="Times New Roman" w:hAnsi="Times New Roman" w:cs="Times New Roman"/>
          <w:sz w:val="32"/>
          <w:szCs w:val="32"/>
        </w:rPr>
        <w:t xml:space="preserve">– открывать </w:t>
      </w:r>
    </w:p>
    <w:p w:rsid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Close</w:t>
      </w:r>
      <w:r w:rsidRPr="00C466A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F7795">
        <w:rPr>
          <w:rFonts w:ascii="Times New Roman" w:hAnsi="Times New Roman" w:cs="Times New Roman"/>
          <w:sz w:val="32"/>
          <w:szCs w:val="32"/>
        </w:rPr>
        <w:t xml:space="preserve">– закрывать </w:t>
      </w:r>
    </w:p>
    <w:p w:rsidR="008F7795" w:rsidRP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know</w:t>
      </w:r>
      <w:r w:rsidRPr="008F7795">
        <w:rPr>
          <w:rFonts w:ascii="Times New Roman" w:hAnsi="Times New Roman" w:cs="Times New Roman"/>
          <w:sz w:val="32"/>
          <w:szCs w:val="32"/>
        </w:rPr>
        <w:t xml:space="preserve"> – знать </w:t>
      </w:r>
    </w:p>
    <w:p w:rsid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</w:rPr>
        <w:t>take</w:t>
      </w:r>
      <w:r>
        <w:rPr>
          <w:rFonts w:ascii="Times New Roman" w:hAnsi="Times New Roman" w:cs="Times New Roman"/>
          <w:sz w:val="32"/>
          <w:szCs w:val="32"/>
        </w:rPr>
        <w:t xml:space="preserve"> – брать </w:t>
      </w:r>
    </w:p>
    <w:p w:rsid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</w:rPr>
        <w:t>say</w:t>
      </w:r>
      <w:r>
        <w:rPr>
          <w:rFonts w:ascii="Times New Roman" w:hAnsi="Times New Roman" w:cs="Times New Roman"/>
          <w:sz w:val="32"/>
          <w:szCs w:val="32"/>
        </w:rPr>
        <w:t xml:space="preserve"> – сказать </w:t>
      </w:r>
    </w:p>
    <w:p w:rsidR="008F7795" w:rsidRP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spell</w:t>
      </w:r>
      <w:r w:rsidRPr="008F7795">
        <w:rPr>
          <w:rFonts w:ascii="Times New Roman" w:hAnsi="Times New Roman" w:cs="Times New Roman"/>
          <w:sz w:val="32"/>
          <w:szCs w:val="32"/>
        </w:rPr>
        <w:t xml:space="preserve"> – писать </w:t>
      </w:r>
    </w:p>
    <w:p w:rsid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</w:rPr>
        <w:t>to</w:t>
      </w: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day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–сегодня </w:t>
      </w:r>
    </w:p>
    <w:p w:rsidR="008F7795" w:rsidRDefault="008F7795" w:rsidP="00F972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</w:rPr>
        <w:t>un</w:t>
      </w:r>
      <w:r w:rsidRPr="00C466A5">
        <w:rPr>
          <w:rFonts w:ascii="Times New Roman" w:hAnsi="Times New Roman" w:cs="Times New Roman"/>
          <w:b/>
          <w:sz w:val="32"/>
          <w:szCs w:val="32"/>
          <w:lang w:val="en-US"/>
        </w:rPr>
        <w:t>ders</w:t>
      </w:r>
      <w:r w:rsidR="00C466A5" w:rsidRPr="00C466A5">
        <w:rPr>
          <w:rFonts w:ascii="Times New Roman" w:hAnsi="Times New Roman" w:cs="Times New Roman"/>
          <w:b/>
          <w:sz w:val="32"/>
          <w:szCs w:val="32"/>
          <w:lang w:val="en-US"/>
        </w:rPr>
        <w:t xml:space="preserve">tand </w:t>
      </w:r>
      <w:r w:rsidR="00C466A5">
        <w:rPr>
          <w:rFonts w:ascii="Times New Roman" w:hAnsi="Times New Roman" w:cs="Times New Roman"/>
          <w:sz w:val="32"/>
          <w:szCs w:val="32"/>
          <w:lang w:val="en-US"/>
        </w:rPr>
        <w:t xml:space="preserve">– понимать </w:t>
      </w:r>
    </w:p>
    <w:p w:rsidR="00A12973" w:rsidRPr="008F7795" w:rsidRDefault="00A12973" w:rsidP="00F9729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12973" w:rsidRDefault="00A12973" w:rsidP="00F97293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8. Grammar activities….</w:t>
      </w:r>
    </w:p>
    <w:p w:rsidR="00C466A5" w:rsidRDefault="00C466A5" w:rsidP="00F97293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8C6391" w:rsidRPr="008C6391" w:rsidRDefault="008C6391" w:rsidP="008C6391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Подчеркните</w:t>
      </w: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нужную</w:t>
      </w: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</w:rPr>
        <w:t>форму</w:t>
      </w: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глагола</w:t>
      </w: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</w:p>
    <w:p w:rsidR="008C6391" w:rsidRPr="008C6391" w:rsidRDefault="008C6391" w:rsidP="008C6391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GB"/>
        </w:rPr>
        <w:t>1. I (“am”, “is”, “are”) going to the Zoo now.</w:t>
      </w:r>
    </w:p>
    <w:p w:rsidR="008C6391" w:rsidRPr="008C6391" w:rsidRDefault="008C6391" w:rsidP="008C6391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GB"/>
        </w:rPr>
        <w:lastRenderedPageBreak/>
        <w:t xml:space="preserve">2. Nick (gets /get ) up at 7. </w:t>
      </w:r>
    </w:p>
    <w:p w:rsidR="008C6391" w:rsidRPr="008C6391" w:rsidRDefault="008C6391" w:rsidP="008C6391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GB"/>
        </w:rPr>
        <w:t>3. They (“am”, “is”, “are”) walking in the park now.</w:t>
      </w:r>
    </w:p>
    <w:p w:rsidR="008C6391" w:rsidRPr="008C6391" w:rsidRDefault="008C6391" w:rsidP="008C6391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GB"/>
        </w:rPr>
        <w:t xml:space="preserve">4. The children (play / plays) football  here every day. </w:t>
      </w:r>
    </w:p>
    <w:p w:rsidR="008C6391" w:rsidRPr="008C6391" w:rsidRDefault="008C6391" w:rsidP="008C6391">
      <w:pPr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</w:pP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GB"/>
        </w:rPr>
        <w:t>5. The children</w:t>
      </w: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r w:rsidRPr="008C6391">
        <w:rPr>
          <w:rFonts w:ascii="Times New Roman" w:hAnsi="Times New Roman" w:cs="Times New Roman"/>
          <w:b/>
          <w:bCs/>
          <w:i/>
          <w:iCs/>
          <w:sz w:val="32"/>
          <w:szCs w:val="32"/>
          <w:lang w:val="en-GB"/>
        </w:rPr>
        <w:t xml:space="preserve">(“am”, “is”, “are”) running at the stadium. 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</w:rPr>
      </w:pP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Поставьте предложения в вопросительную и отрицательную формы: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1. We are discussing a difficult problem now.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2. I am learning a funny poem now.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3. The pupils are having history lesson.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4. Lis is sweeping the floor now.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 xml:space="preserve">5. He is playing computer games. 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Переделайте</w:t>
      </w: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предложения</w:t>
      </w: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</w:t>
      </w: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  <w:lang w:val="en-US"/>
        </w:rPr>
        <w:t xml:space="preserve"> </w:t>
      </w: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  <w:lang w:val="en-GB"/>
        </w:rPr>
        <w:t>Present Progressive Tense: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1. I open the door.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2. The cat sleeps on the bed.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3. The boys write the letters.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4. We sing songs.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 xml:space="preserve">5. He plays chess. 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</w:rPr>
      </w:pP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  <w:lang w:val="en-GB"/>
        </w:rPr>
        <w:t>C</w:t>
      </w:r>
      <w:r w:rsidRPr="00F96B3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оставьте предложения из данных слов: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US"/>
        </w:rPr>
        <w:t xml:space="preserve">1. </w:t>
      </w:r>
      <w:r w:rsidRPr="00F96B37">
        <w:rPr>
          <w:rFonts w:ascii="Times New Roman" w:hAnsi="Times New Roman" w:cs="Times New Roman"/>
          <w:sz w:val="32"/>
          <w:szCs w:val="32"/>
          <w:lang w:val="en-GB"/>
        </w:rPr>
        <w:t>Now, a literature lesson, we, having, are.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2. A child, sleeping, in the bedroom, now, is.</w:t>
      </w:r>
    </w:p>
    <w:p w:rsidR="00F96B37" w:rsidRPr="00F96B37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3. Isn’t, now, he, a story, reading.</w:t>
      </w:r>
    </w:p>
    <w:p w:rsidR="00F96B37" w:rsidRPr="00A43726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4. Are, drinking, they, milk?</w:t>
      </w:r>
    </w:p>
    <w:p w:rsidR="00F96B37" w:rsidRPr="00C466A5" w:rsidRDefault="00F96B37" w:rsidP="00F96B3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F96B37">
        <w:rPr>
          <w:rFonts w:ascii="Times New Roman" w:hAnsi="Times New Roman" w:cs="Times New Roman"/>
          <w:sz w:val="32"/>
          <w:szCs w:val="32"/>
          <w:lang w:val="en-GB"/>
        </w:rPr>
        <w:t>5. Volleyball, my friends, playing, in the garden, are</w:t>
      </w:r>
    </w:p>
    <w:p w:rsidR="00C466A5" w:rsidRPr="00C466A5" w:rsidRDefault="00C466A5" w:rsidP="00C466A5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466A5" w:rsidRPr="00A43726" w:rsidRDefault="00F31ADB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9. </w:t>
      </w:r>
      <w:r w:rsidR="00C466A5" w:rsidRPr="00C466A5"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 w:rsidR="00C466A5" w:rsidRPr="00C466A5">
        <w:rPr>
          <w:rFonts w:ascii="Times New Roman" w:hAnsi="Times New Roman" w:cs="Times New Roman"/>
          <w:b/>
          <w:sz w:val="32"/>
          <w:szCs w:val="32"/>
        </w:rPr>
        <w:t>peaking</w:t>
      </w:r>
      <w:r w:rsidR="00C466A5" w:rsidRPr="00143492">
        <w:rPr>
          <w:rFonts w:ascii="Times New Roman" w:hAnsi="Times New Roman" w:cs="Times New Roman"/>
          <w:b/>
          <w:sz w:val="32"/>
          <w:szCs w:val="32"/>
        </w:rPr>
        <w:t>.</w:t>
      </w:r>
    </w:p>
    <w:p w:rsidR="00C466A5" w:rsidRPr="00C466A5" w:rsidRDefault="00C466A5" w:rsidP="00C466A5">
      <w:pPr>
        <w:tabs>
          <w:tab w:val="left" w:pos="3228"/>
        </w:tabs>
        <w:rPr>
          <w:rFonts w:ascii="Times New Roman" w:hAnsi="Times New Roman" w:cs="Times New Roman"/>
          <w:b/>
          <w:sz w:val="32"/>
          <w:szCs w:val="32"/>
        </w:rPr>
      </w:pPr>
      <w:r w:rsidRPr="00C466A5">
        <w:rPr>
          <w:rFonts w:ascii="Times New Roman" w:hAnsi="Times New Roman" w:cs="Times New Roman"/>
          <w:b/>
          <w:sz w:val="32"/>
          <w:szCs w:val="32"/>
        </w:rPr>
        <w:t>Этап развития навыков говорения.</w:t>
      </w:r>
    </w:p>
    <w:p w:rsidR="00C466A5" w:rsidRDefault="00C466A5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C466A5">
        <w:rPr>
          <w:rFonts w:ascii="Times New Roman" w:hAnsi="Times New Roman" w:cs="Times New Roman"/>
          <w:sz w:val="32"/>
          <w:szCs w:val="32"/>
          <w:lang w:val="en-US"/>
        </w:rPr>
        <w:t xml:space="preserve">You must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work in pairs.</w:t>
      </w:r>
    </w:p>
    <w:p w:rsidR="00C466A5" w:rsidRDefault="00C466A5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Put the sentences in the logical order and </w:t>
      </w:r>
      <w:r w:rsidR="00147324">
        <w:rPr>
          <w:rFonts w:ascii="Times New Roman" w:hAnsi="Times New Roman" w:cs="Times New Roman"/>
          <w:sz w:val="32"/>
          <w:szCs w:val="32"/>
          <w:lang w:val="en-US"/>
        </w:rPr>
        <w:t>then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act it out.</w:t>
      </w:r>
    </w:p>
    <w:p w:rsidR="00C466A5" w:rsidRPr="00C466A5" w:rsidRDefault="00CE0F97" w:rsidP="00C466A5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CE0F97"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left:0;text-align:left;margin-left:-31.45pt;margin-top:174.65pt;width:19.95pt;height:19.95pt;z-index:251672576"/>
        </w:pict>
      </w:r>
      <w:r w:rsidRPr="00CE0F97"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left:0;text-align:left;margin-left:-31.45pt;margin-top:147.05pt;width:19.95pt;height:19.95pt;z-index:251671552"/>
        </w:pict>
      </w:r>
      <w:r w:rsidRPr="00CE0F97"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-31.45pt;margin-top:115.65pt;width:19.95pt;height:19.95pt;z-index:251670528"/>
        </w:pict>
      </w:r>
      <w:r w:rsidRPr="00CE0F97"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-31.45pt;margin-top:88.85pt;width:19.95pt;height:19.95pt;z-index:251669504"/>
        </w:pict>
      </w:r>
      <w:r w:rsidRPr="00CE0F97"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-31.45pt;margin-top:58.95pt;width:19.95pt;height:19.95pt;z-index:251668480"/>
        </w:pict>
      </w:r>
      <w:r w:rsidRPr="00CE0F97"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left:0;text-align:left;margin-left:-31.45pt;margin-top:29.85pt;width:19.95pt;height:19.95pt;z-index:251667456"/>
        </w:pict>
      </w:r>
      <w:r w:rsidR="00C466A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C466A5" w:rsidRPr="003E6BFB" w:rsidRDefault="00C466A5" w:rsidP="00C466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6BFB">
        <w:rPr>
          <w:rFonts w:ascii="Times New Roman" w:hAnsi="Times New Roman" w:cs="Times New Roman"/>
          <w:sz w:val="28"/>
          <w:szCs w:val="28"/>
          <w:lang w:val="en-US"/>
        </w:rPr>
        <w:t>Vika</w:t>
      </w:r>
      <w:r w:rsidRPr="00A4372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3E6BFB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A4372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3E6BF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437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E6BFB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A4372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E6BFB">
        <w:rPr>
          <w:rFonts w:ascii="Times New Roman" w:hAnsi="Times New Roman" w:cs="Times New Roman"/>
          <w:sz w:val="28"/>
          <w:szCs w:val="28"/>
          <w:lang w:val="en-US"/>
        </w:rPr>
        <w:t>I am a pupil of the fourth form.</w:t>
      </w:r>
    </w:p>
    <w:p w:rsidR="00C466A5" w:rsidRDefault="00C466A5" w:rsidP="00C466A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Sasha: What time do you go to school?</w:t>
      </w:r>
    </w:p>
    <w:p w:rsidR="00C466A5" w:rsidRDefault="00C466A5" w:rsidP="00C466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6BFB">
        <w:rPr>
          <w:rFonts w:ascii="Times New Roman" w:hAnsi="Times New Roman" w:cs="Times New Roman"/>
          <w:sz w:val="28"/>
          <w:szCs w:val="28"/>
          <w:lang w:val="en-US"/>
        </w:rPr>
        <w:t>Vika: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 have six lessons every day.</w:t>
      </w:r>
    </w:p>
    <w:p w:rsidR="00C466A5" w:rsidRPr="003E6BFB" w:rsidRDefault="00CE0F97" w:rsidP="00C466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E0F97">
        <w:rPr>
          <w:noProof/>
        </w:rPr>
        <w:pict>
          <v:shape id="_x0000_s1039" type="#_x0000_t175" style="position:absolute;margin-left:-24.55pt;margin-top:7pt;width:6.9pt;height:6.4pt;z-index:251673600" adj="0" fillcolor="black">
            <v:shadow color="#868686"/>
            <v:textpath style="font-family:&quot;Times New Roman&quot;;v-text-kern:t" trim="t" fitpath="t" string="1"/>
          </v:shape>
        </w:pict>
      </w:r>
      <w:r w:rsidR="00C466A5">
        <w:rPr>
          <w:rFonts w:ascii="Times New Roman" w:hAnsi="Times New Roman" w:cs="Times New Roman"/>
          <w:sz w:val="28"/>
          <w:szCs w:val="28"/>
          <w:lang w:val="en-US"/>
        </w:rPr>
        <w:t>Sasha: Vika, are you a pupil?</w:t>
      </w:r>
    </w:p>
    <w:p w:rsidR="00C466A5" w:rsidRDefault="00C466A5" w:rsidP="00C466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6BFB">
        <w:rPr>
          <w:rFonts w:ascii="Times New Roman" w:hAnsi="Times New Roman" w:cs="Times New Roman"/>
          <w:sz w:val="28"/>
          <w:szCs w:val="28"/>
          <w:lang w:val="en-US"/>
        </w:rPr>
        <w:t>Vika: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 go to school at nine o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clock every day.</w:t>
      </w:r>
    </w:p>
    <w:p w:rsidR="00C466A5" w:rsidRPr="003B1036" w:rsidRDefault="00C466A5" w:rsidP="003B103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Sasha: How many lessons do you have every day?</w:t>
      </w:r>
    </w:p>
    <w:p w:rsidR="00C466A5" w:rsidRDefault="00F31ADB" w:rsidP="00C466A5">
      <w:pPr>
        <w:tabs>
          <w:tab w:val="left" w:pos="3228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10. </w:t>
      </w:r>
      <w:r w:rsidR="00C466A5" w:rsidRPr="00A43726">
        <w:rPr>
          <w:rFonts w:ascii="Times New Roman" w:hAnsi="Times New Roman" w:cs="Times New Roman"/>
          <w:b/>
          <w:sz w:val="32"/>
          <w:szCs w:val="32"/>
        </w:rPr>
        <w:t>Этап развития навыков монологической</w:t>
      </w:r>
      <w:r w:rsidRPr="00F31AD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66A5" w:rsidRPr="00A43726">
        <w:rPr>
          <w:rFonts w:ascii="Times New Roman" w:hAnsi="Times New Roman" w:cs="Times New Roman"/>
          <w:b/>
          <w:sz w:val="32"/>
          <w:szCs w:val="32"/>
        </w:rPr>
        <w:t xml:space="preserve">речи </w:t>
      </w:r>
    </w:p>
    <w:p w:rsidR="00F31ADB" w:rsidRPr="00A43726" w:rsidRDefault="000C7AF1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</w:rPr>
      </w:pPr>
      <w:r w:rsidRPr="000C7AF1">
        <w:rPr>
          <w:rFonts w:ascii="Times New Roman" w:hAnsi="Times New Roman" w:cs="Times New Roman"/>
          <w:sz w:val="32"/>
          <w:szCs w:val="32"/>
          <w:lang w:val="en-US"/>
        </w:rPr>
        <w:t>Is</w:t>
      </w:r>
      <w:r w:rsidRPr="00A437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big</w:t>
      </w:r>
      <w:r w:rsidRPr="00A437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your</w:t>
      </w:r>
      <w:r w:rsidRPr="00A437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school</w:t>
      </w:r>
      <w:r w:rsidR="00143492" w:rsidRPr="00A43726">
        <w:rPr>
          <w:rFonts w:ascii="Times New Roman" w:hAnsi="Times New Roman" w:cs="Times New Roman"/>
          <w:sz w:val="32"/>
          <w:szCs w:val="32"/>
        </w:rPr>
        <w:t>?</w:t>
      </w:r>
    </w:p>
    <w:p w:rsidR="000C7AF1" w:rsidRPr="00143492" w:rsidRDefault="000C7AF1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Do you like your school</w:t>
      </w:r>
      <w:r w:rsidR="00143492" w:rsidRPr="00143492"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0C7AF1" w:rsidRPr="00143492" w:rsidRDefault="000C7AF1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How many lessons do you in a day</w:t>
      </w:r>
      <w:r w:rsidR="00143492" w:rsidRPr="00143492"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0C7AF1" w:rsidRPr="00A43726" w:rsidRDefault="00143492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How many times in a week do have English</w:t>
      </w:r>
      <w:r w:rsidRPr="00143492"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143492" w:rsidRPr="00A43726" w:rsidRDefault="00143492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Is your classroom big and nice</w:t>
      </w:r>
      <w:r w:rsidRPr="00143492"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3B1036" w:rsidRPr="00A43726" w:rsidRDefault="003B1036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143492" w:rsidRDefault="003B1036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2859273</wp:posOffset>
            </wp:positionH>
            <wp:positionV relativeFrom="paragraph">
              <wp:posOffset>243519</wp:posOffset>
            </wp:positionV>
            <wp:extent cx="732615" cy="1502980"/>
            <wp:effectExtent l="19050" t="0" r="0" b="0"/>
            <wp:wrapNone/>
            <wp:docPr id="9" name="Рисунок 9" descr="http://i.istockimg.com/file_thumbview_approve/9960589/2/stock-photo-9960589-doors-with-welcome-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istockimg.com/file_thumbview_approve/9960589/2/stock-photo-9960589-doors-with-welcome-ma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72" t="2247" r="73374" b="1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15" cy="15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492">
        <w:rPr>
          <w:rFonts w:ascii="Times New Roman" w:hAnsi="Times New Roman" w:cs="Times New Roman"/>
          <w:sz w:val="32"/>
          <w:szCs w:val="32"/>
          <w:lang w:val="en-US"/>
        </w:rPr>
        <w:t>My name is ……..</w:t>
      </w:r>
    </w:p>
    <w:p w:rsidR="00143492" w:rsidRDefault="00143492" w:rsidP="00C466A5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 m a pupil ……</w:t>
      </w:r>
    </w:p>
    <w:p w:rsidR="00143492" w:rsidRDefault="003B1036" w:rsidP="00143492">
      <w:pPr>
        <w:tabs>
          <w:tab w:val="left" w:pos="322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5423798</wp:posOffset>
            </wp:positionH>
            <wp:positionV relativeFrom="paragraph">
              <wp:posOffset>82244</wp:posOffset>
            </wp:positionV>
            <wp:extent cx="748205" cy="788276"/>
            <wp:effectExtent l="19050" t="0" r="0" b="0"/>
            <wp:wrapNone/>
            <wp:docPr id="6" name="Рисунок 6" descr="http://oknabest-nn.ru/wp-content/uploads/2015/12/pvh-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nabest-nn.ru/wp-content/uploads/2015/12/pvh-pro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987" t="5740" r="6372" b="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05" cy="7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97" w:rsidRPr="00CE0F97">
        <w:rPr>
          <w:noProof/>
        </w:rPr>
        <w:pict>
          <v:shape id="_x0000_s1040" type="#_x0000_t175" style="position:absolute;margin-left:156.55pt;margin-top:24.15pt;width:33.1pt;height:34.45pt;z-index:251675648;mso-position-horizontal-relative:text;mso-position-vertical-relative:text" adj="0" fillcolor="black">
            <v:shadow color="#868686"/>
            <v:textpath style="font-family:&quot;Times New Roman&quot;;v-text-kern:t" trim="t" fitpath="t" string="1"/>
          </v:shape>
        </w:pict>
      </w:r>
      <w:r w:rsidR="00CE0F97" w:rsidRPr="00CE0F97">
        <w:rPr>
          <w:noProof/>
        </w:rPr>
        <w:pict>
          <v:shape id="_x0000_s1041" type="#_x0000_t175" style="position:absolute;margin-left:359.35pt;margin-top:24.15pt;width:33.1pt;height:34.45pt;z-index:251677696;mso-position-horizontal-relative:text;mso-position-vertical-relative:text" adj="0" fillcolor="black">
            <v:shadow color="#868686"/>
            <v:textpath style="font-family:&quot;Times New Roman&quot;;v-text-kern:t" trim="t" fitpath="t" string="2"/>
          </v:shape>
        </w:pict>
      </w:r>
      <w:r w:rsidR="00143492">
        <w:rPr>
          <w:rFonts w:ascii="Times New Roman" w:hAnsi="Times New Roman" w:cs="Times New Roman"/>
          <w:sz w:val="32"/>
          <w:szCs w:val="32"/>
          <w:lang w:val="en-US"/>
        </w:rPr>
        <w:t xml:space="preserve">I m in the 6 </w:t>
      </w:r>
      <w:r w:rsidR="00143492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th</w:t>
      </w:r>
      <w:r w:rsidR="00143492">
        <w:rPr>
          <w:rFonts w:ascii="Times New Roman" w:hAnsi="Times New Roman" w:cs="Times New Roman"/>
          <w:sz w:val="32"/>
          <w:szCs w:val="32"/>
          <w:lang w:val="en-US"/>
        </w:rPr>
        <w:t xml:space="preserve"> ……</w:t>
      </w:r>
    </w:p>
    <w:p w:rsidR="00143492" w:rsidRPr="003B1036" w:rsidRDefault="00143492" w:rsidP="003B1036">
      <w:pPr>
        <w:tabs>
          <w:tab w:val="left" w:pos="3228"/>
          <w:tab w:val="left" w:pos="3540"/>
          <w:tab w:val="left" w:pos="4248"/>
          <w:tab w:val="left" w:pos="4956"/>
          <w:tab w:val="left" w:pos="5664"/>
          <w:tab w:val="left" w:pos="6372"/>
          <w:tab w:val="left" w:pos="7283"/>
          <w:tab w:val="left" w:pos="8110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In my classroom there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,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s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 </w:t>
      </w:r>
      <w:r w:rsidR="003B1036" w:rsidRPr="003B1036"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  <w:r w:rsidR="003B1036">
        <w:rPr>
          <w:rFonts w:ascii="Times New Roman" w:hAnsi="Times New Roman" w:cs="Times New Roman"/>
          <w:sz w:val="32"/>
          <w:szCs w:val="32"/>
          <w:lang w:val="en-US"/>
        </w:rPr>
        <w:t>____</w:t>
      </w:r>
      <w:r w:rsidR="003B103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3B1036">
        <w:rPr>
          <w:rFonts w:ascii="Times New Roman" w:hAnsi="Times New Roman" w:cs="Times New Roman"/>
          <w:sz w:val="32"/>
          <w:szCs w:val="32"/>
          <w:lang w:val="en-US"/>
        </w:rPr>
        <w:tab/>
        <w:t xml:space="preserve"> ____</w:t>
      </w:r>
      <w:r w:rsidR="003B1036" w:rsidRPr="003B1036">
        <w:rPr>
          <w:rFonts w:ascii="Times New Roman" w:hAnsi="Times New Roman" w:cs="Times New Roman"/>
          <w:sz w:val="32"/>
          <w:szCs w:val="32"/>
          <w:lang w:val="en-US"/>
        </w:rPr>
        <w:t xml:space="preserve">  and</w:t>
      </w:r>
      <w:r w:rsidR="003B1036">
        <w:rPr>
          <w:rFonts w:ascii="Times New Roman" w:hAnsi="Times New Roman" w:cs="Times New Roman"/>
          <w:sz w:val="32"/>
          <w:szCs w:val="32"/>
          <w:lang w:val="en-US"/>
        </w:rPr>
        <w:tab/>
        <w:t xml:space="preserve">         </w:t>
      </w:r>
      <w:r w:rsidR="003B1036" w:rsidRPr="003B1036">
        <w:rPr>
          <w:rFonts w:ascii="Times New Roman" w:hAnsi="Times New Roman" w:cs="Times New Roman"/>
          <w:sz w:val="32"/>
          <w:szCs w:val="32"/>
          <w:lang w:val="en-US"/>
        </w:rPr>
        <w:t>____</w:t>
      </w:r>
    </w:p>
    <w:p w:rsidR="00143492" w:rsidRDefault="00143492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143492" w:rsidRPr="005C628A" w:rsidRDefault="00147324" w:rsidP="005C628A">
      <w:pPr>
        <w:tabs>
          <w:tab w:val="left" w:pos="3625"/>
          <w:tab w:val="left" w:pos="6008"/>
          <w:tab w:val="left" w:pos="8640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-478790</wp:posOffset>
            </wp:positionV>
            <wp:extent cx="738505" cy="1071880"/>
            <wp:effectExtent l="19050" t="0" r="4445" b="0"/>
            <wp:wrapNone/>
            <wp:docPr id="15" name="Рисунок 15" descr="http://www.visualy.ru/upload/iblock/4d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isualy.ru/upload/iblock/4d6/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03" r="1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97" w:rsidRPr="00CE0F97">
        <w:rPr>
          <w:noProof/>
        </w:rPr>
        <w:pict>
          <v:shape id="_x0000_s1048" type="#_x0000_t175" style="position:absolute;margin-left:258.3pt;margin-top:-5.3pt;width:27.35pt;height:31.15pt;z-index:251687936;mso-position-horizontal-relative:text;mso-position-vertical-relative:text" adj="0" fillcolor="black">
            <v:shadow color="#868686"/>
            <v:textpath style="font-family:&quot;Times New Roman&quot;;v-text-kern:t" trim="t" fitpath="t" string="14"/>
          </v:shape>
        </w:pic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-373380</wp:posOffset>
            </wp:positionV>
            <wp:extent cx="1081405" cy="892810"/>
            <wp:effectExtent l="19050" t="0" r="4445" b="0"/>
            <wp:wrapNone/>
            <wp:docPr id="12" name="Рисунок 12" descr="http://mebli4you.com.ua/images/product_images/popup_images/1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bli4you.com.ua/images/product_images/popup_images/11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87" r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97" w:rsidRPr="00CE0F97">
        <w:rPr>
          <w:noProof/>
        </w:rPr>
        <w:pict>
          <v:shape id="_x0000_s1047" type="#_x0000_t175" style="position:absolute;margin-left:62.25pt;margin-top:.75pt;width:14.9pt;height:25.1pt;z-index:251686912;mso-position-horizontal-relative:text;mso-position-vertical-relative:text" adj="0" fillcolor="black">
            <v:shadow color="#868686"/>
            <v:textpath style="font-family:&quot;Times New Roman&quot;;v-text-kern:t" trim="t" fitpath="t" string="7"/>
          </v:shape>
        </w:pict>
      </w:r>
      <w:r w:rsidR="003B1036">
        <w:rPr>
          <w:rFonts w:ascii="Times New Roman" w:hAnsi="Times New Roman" w:cs="Times New Roman"/>
          <w:sz w:val="32"/>
          <w:szCs w:val="32"/>
          <w:lang w:val="en-US"/>
        </w:rPr>
        <w:t>There</w:t>
      </w:r>
      <w:r w:rsidR="003B1036" w:rsidRPr="001473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3B1036">
        <w:rPr>
          <w:rFonts w:ascii="Times New Roman" w:hAnsi="Times New Roman" w:cs="Times New Roman"/>
          <w:sz w:val="32"/>
          <w:szCs w:val="32"/>
          <w:lang w:val="en-US"/>
        </w:rPr>
        <w:t>are</w:t>
      </w:r>
      <w:r w:rsidR="003B1036" w:rsidRPr="001473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5C628A" w:rsidRPr="001473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3B1036" w:rsidRPr="001473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5C628A" w:rsidRPr="00147324">
        <w:rPr>
          <w:rFonts w:ascii="Times New Roman" w:hAnsi="Times New Roman" w:cs="Times New Roman"/>
          <w:sz w:val="32"/>
          <w:szCs w:val="32"/>
          <w:lang w:val="en-US"/>
        </w:rPr>
        <w:t xml:space="preserve">  ____</w:t>
      </w:r>
      <w:r w:rsidR="003B1036" w:rsidRPr="00147324">
        <w:rPr>
          <w:rFonts w:ascii="Times New Roman" w:hAnsi="Times New Roman" w:cs="Times New Roman"/>
          <w:sz w:val="32"/>
          <w:szCs w:val="32"/>
          <w:lang w:val="en-US"/>
        </w:rPr>
        <w:tab/>
        <w:t xml:space="preserve">     ___</w:t>
      </w:r>
      <w:r w:rsidR="005C628A" w:rsidRPr="001473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5C628A" w:rsidRPr="003B1036">
        <w:rPr>
          <w:rFonts w:ascii="Times New Roman" w:hAnsi="Times New Roman" w:cs="Times New Roman"/>
          <w:sz w:val="32"/>
          <w:szCs w:val="32"/>
          <w:lang w:val="en-US"/>
        </w:rPr>
        <w:t>and</w:t>
      </w:r>
      <w:r w:rsidR="005C628A" w:rsidRPr="00147324">
        <w:rPr>
          <w:rFonts w:ascii="Times New Roman" w:hAnsi="Times New Roman" w:cs="Times New Roman"/>
          <w:sz w:val="32"/>
          <w:szCs w:val="32"/>
          <w:lang w:val="en-US"/>
        </w:rPr>
        <w:tab/>
        <w:t>_____</w:t>
      </w:r>
      <w:r w:rsidR="005C628A" w:rsidRPr="00147324">
        <w:rPr>
          <w:rFonts w:ascii="Times New Roman" w:hAnsi="Times New Roman" w:cs="Times New Roman"/>
          <w:sz w:val="32"/>
          <w:szCs w:val="32"/>
          <w:lang w:val="en-US"/>
        </w:rPr>
        <w:tab/>
      </w:r>
      <w:r w:rsidR="005C628A">
        <w:rPr>
          <w:rFonts w:ascii="Times New Roman" w:hAnsi="Times New Roman" w:cs="Times New Roman"/>
          <w:sz w:val="32"/>
          <w:szCs w:val="32"/>
          <w:lang w:val="en-US"/>
        </w:rPr>
        <w:t>____</w:t>
      </w:r>
    </w:p>
    <w:p w:rsidR="00143492" w:rsidRDefault="005C628A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4982363</wp:posOffset>
            </wp:positionH>
            <wp:positionV relativeFrom="paragraph">
              <wp:posOffset>124526</wp:posOffset>
            </wp:positionV>
            <wp:extent cx="842799" cy="1786758"/>
            <wp:effectExtent l="19050" t="0" r="0" b="0"/>
            <wp:wrapNone/>
            <wp:docPr id="18" name="Рисунок 18" descr="http://www.clipartfinders.com/clipart/39/schoolgirl-royalty-free-stock-photos-image-33054578-3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lipartfinders.com/clipart/39/schoolgirl-royalty-free-stock-photos-image-33054578-39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99" cy="178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F97">
        <w:rPr>
          <w:rFonts w:ascii="Times New Roman" w:hAnsi="Times New Roman" w:cs="Times New Roman"/>
          <w:noProof/>
          <w:sz w:val="32"/>
          <w:szCs w:val="32"/>
        </w:rPr>
        <w:pict>
          <v:shape id="_x0000_s1049" type="#_x0000_t175" style="position:absolute;margin-left:285.65pt;margin-top:20.75pt;width:27.35pt;height:31.15pt;z-index:251689984;mso-position-horizontal-relative:text;mso-position-vertical-relative:text" adj="0" fillcolor="black">
            <v:shadow color="#868686"/>
            <v:textpath style="font-family:&quot;Times New Roman&quot;;v-text-kern:t" trim="t" fitpath="t" string="9"/>
          </v:shape>
        </w:pict>
      </w:r>
    </w:p>
    <w:p w:rsidR="005C628A" w:rsidRPr="005C628A" w:rsidRDefault="005C628A" w:rsidP="005C628A">
      <w:pPr>
        <w:tabs>
          <w:tab w:val="left" w:pos="2301"/>
          <w:tab w:val="left" w:pos="6952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355600</wp:posOffset>
            </wp:positionV>
            <wp:extent cx="1357630" cy="1429385"/>
            <wp:effectExtent l="19050" t="0" r="0" b="0"/>
            <wp:wrapNone/>
            <wp:docPr id="21" name="Рисунок 21" descr="http://funlib.ru/cimg/2014/102312/561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unlib.ru/cimg/2014/102312/56179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>for            ____ children ______. There are            ______</w:t>
      </w:r>
    </w:p>
    <w:p w:rsidR="005C628A" w:rsidRDefault="00CE0F97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50" type="#_x0000_t175" style="position:absolute;margin-left:38.2pt;margin-top:20.2pt;width:27.35pt;height:31.15pt;z-index:251692032" adj="0" fillcolor="black">
            <v:shadow color="#868686"/>
            <v:textpath style="font-family:&quot;Times New Roman&quot;;v-text-kern:t" trim="t" fitpath="t" string="5"/>
          </v:shape>
        </w:pict>
      </w:r>
    </w:p>
    <w:p w:rsidR="005C628A" w:rsidRDefault="005C628A" w:rsidP="005C628A">
      <w:pPr>
        <w:tabs>
          <w:tab w:val="left" w:pos="2301"/>
          <w:tab w:val="center" w:pos="4677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and            ________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/ .</w:t>
      </w:r>
    </w:p>
    <w:p w:rsidR="005C628A" w:rsidRDefault="005C628A" w:rsidP="005C628A">
      <w:pPr>
        <w:tabs>
          <w:tab w:val="left" w:pos="514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ab/>
        <w:t>.</w:t>
      </w:r>
    </w:p>
    <w:p w:rsidR="005C628A" w:rsidRDefault="005C628A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201930</wp:posOffset>
            </wp:positionV>
            <wp:extent cx="2032635" cy="2028190"/>
            <wp:effectExtent l="19050" t="0" r="5715" b="0"/>
            <wp:wrapNone/>
            <wp:docPr id="24" name="Рисунок 24" descr="https://www.calc.ru/imgs/articles3/14/57/5296075671bbd0b19e46.5463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alc.ru/imgs/articles3/14/57/5296075671bbd0b19e46.546331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28A" w:rsidRDefault="005C628A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5C628A" w:rsidRDefault="005C628A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5C628A" w:rsidRDefault="005C628A" w:rsidP="005C628A">
      <w:pPr>
        <w:tabs>
          <w:tab w:val="left" w:pos="6488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There are some                                          _ on the walls.</w:t>
      </w:r>
    </w:p>
    <w:p w:rsidR="005C628A" w:rsidRDefault="005C628A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143492" w:rsidRDefault="005C628A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1209149</wp:posOffset>
            </wp:positionH>
            <wp:positionV relativeFrom="paragraph">
              <wp:posOffset>346535</wp:posOffset>
            </wp:positionV>
            <wp:extent cx="3099348" cy="2196662"/>
            <wp:effectExtent l="19050" t="0" r="5802" b="0"/>
            <wp:wrapNone/>
            <wp:docPr id="27" name="Рисунок 27" descr="http://img-fotki.yandex.ru/get/6605/47407354.6e4/0_e9849_2279e74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6605/47407354.6e4/0_e9849_2279e745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48" cy="219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5C628A" w:rsidRDefault="005C628A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5C628A" w:rsidRDefault="005C628A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AA4A00" w:rsidRDefault="005C628A" w:rsidP="005C628A">
      <w:pPr>
        <w:tabs>
          <w:tab w:val="left" w:pos="7382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There  is a                                                                      in front of the </w:t>
      </w:r>
    </w:p>
    <w:p w:rsidR="00AA4A00" w:rsidRDefault="00AA4A00" w:rsidP="005C628A">
      <w:pPr>
        <w:tabs>
          <w:tab w:val="left" w:pos="7382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AA4A00" w:rsidRDefault="00AA4A00" w:rsidP="005C628A">
      <w:pPr>
        <w:tabs>
          <w:tab w:val="left" w:pos="7382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AA4A00" w:rsidRDefault="00AA4A00" w:rsidP="005C628A">
      <w:pPr>
        <w:tabs>
          <w:tab w:val="left" w:pos="7382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5C628A" w:rsidRPr="005C628A" w:rsidRDefault="00AA4A00" w:rsidP="005C628A">
      <w:pPr>
        <w:tabs>
          <w:tab w:val="left" w:pos="7382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1324191</wp:posOffset>
            </wp:positionH>
            <wp:positionV relativeFrom="paragraph">
              <wp:posOffset>277823</wp:posOffset>
            </wp:positionV>
            <wp:extent cx="1751483" cy="1755228"/>
            <wp:effectExtent l="19050" t="0" r="1117" b="0"/>
            <wp:wrapNone/>
            <wp:docPr id="30" name="Рисунок 30" descr="C:\Users\Администратор\Downloads\Новая папка\Орхидеи-правильный-уход-в-домашних-условиях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ownloads\Новая папка\Орхидеи-правильный-уход-в-домашних-условиях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83" cy="175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desks. </w:t>
      </w:r>
    </w:p>
    <w:p w:rsidR="00AA4A00" w:rsidRDefault="00AA4A00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365125</wp:posOffset>
            </wp:positionV>
            <wp:extent cx="2388870" cy="1261110"/>
            <wp:effectExtent l="19050" t="0" r="0" b="0"/>
            <wp:wrapNone/>
            <wp:docPr id="31" name="Рисунок 31" descr="https://peaceforyou.ru/wp-content/uploads/2016/08/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aceforyou.ru/wp-content/uploads/2016/08/4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A00" w:rsidRDefault="00AA4A00" w:rsidP="00AA4A00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143492" w:rsidRPr="00AA4A00" w:rsidRDefault="00AA4A00" w:rsidP="00AA4A00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There are some </w:t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 xml:space="preserve">                                 on the </w:t>
      </w:r>
    </w:p>
    <w:p w:rsidR="00143492" w:rsidRPr="005C628A" w:rsidRDefault="00143492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143492" w:rsidRPr="005C628A" w:rsidRDefault="00AA4A00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My classroom is big and nice.</w:t>
      </w:r>
    </w:p>
    <w:p w:rsidR="00143492" w:rsidRPr="00A43726" w:rsidRDefault="00AA4A00" w:rsidP="00143492">
      <w:pPr>
        <w:tabs>
          <w:tab w:val="left" w:pos="2301"/>
        </w:tabs>
        <w:rPr>
          <w:rFonts w:ascii="Times New Roman" w:hAnsi="Times New Roman" w:cs="Times New Roman"/>
          <w:b/>
          <w:sz w:val="32"/>
          <w:szCs w:val="32"/>
        </w:rPr>
      </w:pPr>
      <w:r w:rsidRPr="00A4372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10. </w:t>
      </w:r>
      <w:r w:rsidRPr="00AA4A00">
        <w:rPr>
          <w:rFonts w:ascii="Times New Roman" w:hAnsi="Times New Roman" w:cs="Times New Roman"/>
          <w:b/>
          <w:sz w:val="32"/>
          <w:szCs w:val="32"/>
          <w:lang w:val="en-US"/>
        </w:rPr>
        <w:t>Home</w:t>
      </w:r>
      <w:r w:rsidRPr="00A43726">
        <w:rPr>
          <w:rFonts w:ascii="Times New Roman" w:hAnsi="Times New Roman" w:cs="Times New Roman"/>
          <w:b/>
          <w:sz w:val="32"/>
          <w:szCs w:val="32"/>
        </w:rPr>
        <w:t xml:space="preserve">  - </w:t>
      </w:r>
      <w:r w:rsidRPr="00AA4A00">
        <w:rPr>
          <w:rFonts w:ascii="Times New Roman" w:hAnsi="Times New Roman" w:cs="Times New Roman"/>
          <w:b/>
          <w:sz w:val="32"/>
          <w:szCs w:val="32"/>
          <w:lang w:val="en-US"/>
        </w:rPr>
        <w:t>Task</w:t>
      </w:r>
      <w:r w:rsidRPr="00A43726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AA4A00" w:rsidRPr="00AA4A00" w:rsidRDefault="00AA4A00" w:rsidP="00143492">
      <w:pPr>
        <w:tabs>
          <w:tab w:val="left" w:pos="2301"/>
        </w:tabs>
        <w:rPr>
          <w:rFonts w:ascii="Times New Roman" w:hAnsi="Times New Roman" w:cs="Times New Roman"/>
          <w:b/>
          <w:sz w:val="32"/>
          <w:szCs w:val="32"/>
        </w:rPr>
      </w:pPr>
      <w:r w:rsidRPr="00AA4A00">
        <w:rPr>
          <w:rFonts w:ascii="Times New Roman" w:hAnsi="Times New Roman" w:cs="Times New Roman"/>
          <w:b/>
          <w:sz w:val="32"/>
          <w:szCs w:val="32"/>
        </w:rPr>
        <w:t xml:space="preserve">Этап объяснения домашенего </w:t>
      </w:r>
      <w:r>
        <w:rPr>
          <w:rFonts w:ascii="Times New Roman" w:hAnsi="Times New Roman" w:cs="Times New Roman"/>
          <w:b/>
          <w:sz w:val="32"/>
          <w:szCs w:val="32"/>
        </w:rPr>
        <w:t>з</w:t>
      </w:r>
      <w:r w:rsidRPr="00AA4A00">
        <w:rPr>
          <w:rFonts w:ascii="Times New Roman" w:hAnsi="Times New Roman" w:cs="Times New Roman"/>
          <w:b/>
          <w:sz w:val="32"/>
          <w:szCs w:val="32"/>
        </w:rPr>
        <w:t xml:space="preserve">адания </w:t>
      </w:r>
    </w:p>
    <w:p w:rsidR="00AA4A00" w:rsidRPr="00A43726" w:rsidRDefault="00AA4A00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Write</w:t>
      </w:r>
      <w:r w:rsidRPr="00A43726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r>
        <w:rPr>
          <w:rFonts w:ascii="Times New Roman" w:hAnsi="Times New Roman" w:cs="Times New Roman"/>
          <w:sz w:val="32"/>
          <w:szCs w:val="32"/>
          <w:lang w:val="en-US"/>
        </w:rPr>
        <w:t>about</w:t>
      </w:r>
      <w:r w:rsidRPr="00A4372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your</w:t>
      </w:r>
      <w:r w:rsidRPr="00A4372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school</w:t>
      </w:r>
      <w:r w:rsidRPr="00A43726">
        <w:rPr>
          <w:rFonts w:ascii="Times New Roman" w:hAnsi="Times New Roman" w:cs="Times New Roman"/>
          <w:sz w:val="32"/>
          <w:szCs w:val="32"/>
          <w:lang w:val="en-US"/>
        </w:rPr>
        <w:t>. (</w:t>
      </w:r>
      <w:r>
        <w:rPr>
          <w:rFonts w:ascii="Times New Roman" w:hAnsi="Times New Roman" w:cs="Times New Roman"/>
          <w:sz w:val="32"/>
          <w:szCs w:val="32"/>
        </w:rPr>
        <w:t>проект</w:t>
      </w:r>
      <w:r w:rsidRPr="00A43726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AA4A00" w:rsidRPr="00A43726" w:rsidRDefault="00AA4A00" w:rsidP="00143492">
      <w:pPr>
        <w:tabs>
          <w:tab w:val="left" w:pos="2301"/>
        </w:tabs>
        <w:rPr>
          <w:rFonts w:ascii="Times New Roman" w:hAnsi="Times New Roman" w:cs="Times New Roman"/>
          <w:b/>
          <w:sz w:val="32"/>
          <w:szCs w:val="32"/>
        </w:rPr>
      </w:pPr>
      <w:r w:rsidRPr="00AA4A00">
        <w:rPr>
          <w:rFonts w:ascii="Times New Roman" w:hAnsi="Times New Roman" w:cs="Times New Roman"/>
          <w:b/>
          <w:sz w:val="32"/>
          <w:szCs w:val="32"/>
        </w:rPr>
        <w:t>11. Conclusion.</w:t>
      </w:r>
    </w:p>
    <w:p w:rsidR="00AA4A00" w:rsidRPr="00AA4A00" w:rsidRDefault="00AA4A00" w:rsidP="00143492">
      <w:pPr>
        <w:tabs>
          <w:tab w:val="left" w:pos="2301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Заключительный этап урока (оцевание и рефлексия).</w:t>
      </w:r>
    </w:p>
    <w:p w:rsidR="00AA4A00" w:rsidRDefault="00AA4A00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AA4A00">
        <w:rPr>
          <w:rFonts w:ascii="Times New Roman" w:hAnsi="Times New Roman" w:cs="Times New Roman"/>
          <w:sz w:val="32"/>
          <w:szCs w:val="32"/>
          <w:lang w:val="en-US"/>
        </w:rPr>
        <w:t xml:space="preserve">T. No,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I want to sun up our lesson. </w:t>
      </w:r>
    </w:p>
    <w:p w:rsidR="00AA4A00" w:rsidRDefault="00CD49B0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Look at the slide and complete the sentences. </w:t>
      </w:r>
    </w:p>
    <w:p w:rsidR="00867AD3" w:rsidRPr="00867AD3" w:rsidRDefault="00867AD3" w:rsidP="00867AD3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867AD3">
        <w:rPr>
          <w:rFonts w:ascii="Times New Roman" w:hAnsi="Times New Roman" w:cs="Times New Roman"/>
          <w:b/>
          <w:bCs/>
          <w:sz w:val="32"/>
          <w:szCs w:val="32"/>
          <w:lang w:val="en-US"/>
        </w:rPr>
        <w:t>So lets solve the crossword at the blackboard</w:t>
      </w:r>
      <w:r w:rsidRPr="00867AD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867AD3" w:rsidRPr="00867AD3" w:rsidRDefault="00867AD3" w:rsidP="00867AD3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867AD3">
        <w:rPr>
          <w:rFonts w:ascii="Times New Roman" w:hAnsi="Times New Roman" w:cs="Times New Roman"/>
          <w:sz w:val="32"/>
          <w:szCs w:val="32"/>
          <w:lang w:val="en-US"/>
        </w:rPr>
        <w:t xml:space="preserve">1. We have lessons in it.  </w:t>
      </w:r>
      <w:r w:rsidRPr="00867AD3">
        <w:rPr>
          <w:rFonts w:ascii="Times New Roman" w:hAnsi="Times New Roman" w:cs="Times New Roman"/>
          <w:sz w:val="32"/>
          <w:szCs w:val="32"/>
          <w:lang w:val="en-US"/>
        </w:rPr>
        <w:br/>
        <w:t xml:space="preserve">2. We seat on it. </w:t>
      </w:r>
      <w:r w:rsidRPr="00867AD3">
        <w:rPr>
          <w:rFonts w:ascii="Times New Roman" w:hAnsi="Times New Roman" w:cs="Times New Roman"/>
          <w:sz w:val="32"/>
          <w:szCs w:val="32"/>
          <w:lang w:val="en-US"/>
        </w:rPr>
        <w:br/>
        <w:t xml:space="preserve">3. A clock has two …  </w:t>
      </w:r>
      <w:r w:rsidRPr="00867AD3">
        <w:rPr>
          <w:rFonts w:ascii="Times New Roman" w:hAnsi="Times New Roman" w:cs="Times New Roman"/>
          <w:sz w:val="32"/>
          <w:szCs w:val="32"/>
          <w:lang w:val="en-US"/>
        </w:rPr>
        <w:br/>
        <w:t xml:space="preserve">4. We have a lot of them in the garden. They are very beautiful.  </w:t>
      </w:r>
      <w:r w:rsidRPr="00867AD3">
        <w:rPr>
          <w:rFonts w:ascii="Times New Roman" w:hAnsi="Times New Roman" w:cs="Times New Roman"/>
          <w:sz w:val="32"/>
          <w:szCs w:val="32"/>
          <w:lang w:val="en-US"/>
        </w:rPr>
        <w:br/>
        <w:t xml:space="preserve">5. We read it.  </w:t>
      </w:r>
      <w:r w:rsidRPr="00867AD3">
        <w:rPr>
          <w:rFonts w:ascii="Times New Roman" w:hAnsi="Times New Roman" w:cs="Times New Roman"/>
          <w:sz w:val="32"/>
          <w:szCs w:val="32"/>
          <w:lang w:val="en-US"/>
        </w:rPr>
        <w:br/>
        <w:t xml:space="preserve">6. We have a lot of them in the classroom  </w:t>
      </w:r>
    </w:p>
    <w:p w:rsidR="00CD49B0" w:rsidRPr="00A43726" w:rsidRDefault="00CE0F97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101" type="#_x0000_t175" style="position:absolute;margin-left:186.65pt;margin-top:159.45pt;width:7.35pt;height:7.35pt;z-index:251745280" adj="0" fillcolor="black">
            <v:shadow color="#868686"/>
            <v:textpath style="font-family:&quot;Times New Roman&quot;;v-text-kern:t" trim="t" fitpath="t" string="5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100" type="#_x0000_t175" style="position:absolute;margin-left:149.9pt;margin-top:121.65pt;width:7.35pt;height:7.35pt;z-index:251744256" adj="0" fillcolor="black">
            <v:shadow color="#868686"/>
            <v:textpath style="font-family:&quot;Times New Roman&quot;;v-text-kern:t" trim="t" fitpath="t" string="4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99" type="#_x0000_t175" style="position:absolute;margin-left:222.7pt;margin-top:86.4pt;width:7.35pt;height:7.35pt;z-index:251743232" adj="0" fillcolor="black">
            <v:shadow color="#868686"/>
            <v:textpath style="font-family:&quot;Times New Roman&quot;;v-text-kern:t" trim="t" fitpath="t" string="3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98" type="#_x0000_t175" style="position:absolute;margin-left:222.7pt;margin-top:51.15pt;width:7.35pt;height:7.35pt;z-index:251742208" adj="0" fillcolor="black">
            <v:shadow color="#868686"/>
            <v:textpath style="font-family:&quot;Times New Roman&quot;;v-text-kern:t" trim="t" fitpath="t" string="2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97" type="#_x0000_t175" style="position:absolute;margin-left:117.7pt;margin-top:15.9pt;width:7.35pt;height:7.35pt;z-index:251741184" adj="0" fillcolor="black">
            <v:shadow color="#868686"/>
            <v:textpath style="font-family:&quot;Times New Roman&quot;;v-text-kern:t" trim="t" fitpath="t" string="1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102" type="#_x0000_t175" style="position:absolute;margin-left:184.8pt;margin-top:193.95pt;width:7.35pt;height:7.35pt;z-index:251746304" adj="0" fillcolor="black">
            <v:shadow color="#868686"/>
            <v:textpath style="font-family:&quot;Times New Roman&quot;;v-text-kern:t" trim="t" fitpath="t" string="6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96" style="position:absolute;margin-left:329.55pt;margin-top:195.5pt;width:21.55pt;height:22.35pt;z-index:251740160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95" style="position:absolute;margin-left:294.8pt;margin-top:195.5pt;width:21.55pt;height:22.35pt;z-index:251739136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94" style="position:absolute;margin-left:294.8pt;margin-top:158.25pt;width:21.55pt;height:22.35pt;z-index:251738112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93" style="position:absolute;margin-left:260.05pt;margin-top:158.25pt;width:21.55pt;height:22.35pt;z-index:251737088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92" style="position:absolute;margin-left:260.05pt;margin-top:195.5pt;width:21.55pt;height:22.35pt;z-index:251736064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91" style="position:absolute;margin-left:187.2pt;margin-top:195.5pt;width:21.55pt;height:22.35pt;z-index:251735040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9" style="position:absolute;margin-left:187.2pt;margin-top:158.25pt;width:21.55pt;height:22.35pt;z-index:251734016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8" style="position:absolute;margin-left:152.45pt;margin-top:121pt;width:21.55pt;height:22.35pt;z-index:251732992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7" style="position:absolute;margin-left:187.2pt;margin-top:121pt;width:21.55pt;height:22.35pt;z-index:251731968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6" style="position:absolute;margin-left:399.85pt;margin-top:15.9pt;width:21.55pt;height:22.35pt;z-index:251730944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5" style="position:absolute;margin-left:366.75pt;margin-top:15.9pt;width:21.55pt;height:22.35pt;z-index:251729920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4" style="position:absolute;margin-left:366.75pt;margin-top:50.65pt;width:21.55pt;height:22.35pt;z-index:251728896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3" style="position:absolute;margin-left:366.75pt;margin-top:85.4pt;width:21.55pt;height:22.35pt;z-index:251727872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1" style="position:absolute;margin-left:294.8pt;margin-top:121pt;width:21.55pt;height:22.35pt;z-index:251725824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0" style="position:absolute;margin-left:260.05pt;margin-top:121pt;width:21.55pt;height:22.35pt;z-index:251724800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82" style="position:absolute;margin-left:329.55pt;margin-top:121pt;width:21.55pt;height:22.35pt;z-index:251726848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8" style="position:absolute;margin-left:294.8pt;margin-top:85.4pt;width:21.55pt;height:22.35pt;z-index:251722752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7" style="position:absolute;margin-left:260.05pt;margin-top:85.4pt;width:21.55pt;height:22.35pt;z-index:251721728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9" style="position:absolute;margin-left:329.55pt;margin-top:85.4pt;width:21.55pt;height:22.35pt;z-index:251723776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5" style="position:absolute;margin-left:294.8pt;margin-top:50.65pt;width:21.55pt;height:22.35pt;z-index:251719680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4" style="position:absolute;margin-left:260.05pt;margin-top:50.65pt;width:21.55pt;height:22.35pt;z-index:251718656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6" style="position:absolute;margin-left:329.55pt;margin-top:50.65pt;width:21.55pt;height:22.35pt;z-index:251720704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2" style="position:absolute;margin-left:294.8pt;margin-top:15.9pt;width:21.55pt;height:22.35pt;z-index:251716608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1" style="position:absolute;margin-left:260.05pt;margin-top:15.9pt;width:21.55pt;height:22.35pt;z-index:251715584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3" style="position:absolute;margin-left:329.55pt;margin-top:15.9pt;width:21.55pt;height:22.35pt;z-index:251717632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70" style="position:absolute;margin-left:187.2pt;margin-top:15.9pt;width:21.55pt;height:22.35pt;z-index:251714560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69" style="position:absolute;margin-left:152.45pt;margin-top:15.9pt;width:21.55pt;height:22.35pt;z-index:251713536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68" style="position:absolute;margin-left:117.7pt;margin-top:15.9pt;width:21.55pt;height:22.35pt;z-index:251712512" fillcolor="white [3212]" strokecolor="white [3212]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65" style="position:absolute;margin-left:216.7pt;margin-top:151.6pt;width:33.8pt;height:35.65pt;z-index:25171046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64" style="position:absolute;margin-left:216.7pt;margin-top:115.95pt;width:33.8pt;height:35.65pt;z-index:2517094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63" style="position:absolute;margin-left:216.7pt;margin-top:80.3pt;width:33.8pt;height:35.65pt;z-index:25170841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62" style="position:absolute;margin-left:216.7pt;margin-top:44.65pt;width:33.8pt;height:35.65pt;z-index:25170739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61" style="position:absolute;margin-left:216.7pt;margin-top:9pt;width:33.8pt;height:35.65pt;z-index:2517063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66" style="position:absolute;margin-left:216.7pt;margin-top:187.25pt;width:33.8pt;height:35.65pt;z-index:2517114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867AD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1387826</wp:posOffset>
            </wp:positionH>
            <wp:positionV relativeFrom="paragraph">
              <wp:posOffset>54544</wp:posOffset>
            </wp:positionV>
            <wp:extent cx="4096560" cy="2816773"/>
            <wp:effectExtent l="19050" t="0" r="0" b="0"/>
            <wp:wrapNone/>
            <wp:docPr id="72" name="Рисунок 3" descr="http://festival.1september.ru/articles/518053/img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festival.1september.ru/articles/518053/img1.gif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60" cy="281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AD3" w:rsidRPr="00A43726" w:rsidRDefault="00867AD3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867AD3" w:rsidRPr="00A43726" w:rsidRDefault="00867AD3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867AD3" w:rsidRPr="00A43726" w:rsidRDefault="00867AD3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867AD3" w:rsidRPr="00A43726" w:rsidRDefault="00867AD3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867AD3" w:rsidRPr="00A43726" w:rsidRDefault="00867AD3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867AD3" w:rsidRPr="00A43726" w:rsidRDefault="00867AD3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867AD3" w:rsidRPr="00A43726" w:rsidRDefault="00867AD3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CD49B0" w:rsidRDefault="00CD49B0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I worked …….</w:t>
      </w:r>
    </w:p>
    <w:p w:rsidR="00CD49B0" w:rsidRDefault="00CD49B0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CD49B0" w:rsidRPr="00CD49B0" w:rsidRDefault="00CD49B0" w:rsidP="00143492">
      <w:pPr>
        <w:tabs>
          <w:tab w:val="left" w:pos="2301"/>
        </w:tabs>
        <w:rPr>
          <w:rFonts w:ascii="Times New Roman" w:hAnsi="Times New Roman" w:cs="Times New Roman"/>
          <w:sz w:val="52"/>
          <w:szCs w:val="52"/>
          <w:lang w:val="en-US"/>
        </w:rPr>
      </w:pPr>
      <w:r w:rsidRPr="00CD49B0">
        <w:rPr>
          <w:rFonts w:ascii="Times New Roman" w:hAnsi="Times New Roman" w:cs="Times New Roman"/>
          <w:sz w:val="52"/>
          <w:szCs w:val="52"/>
          <w:lang w:val="en-US"/>
        </w:rPr>
        <w:t>(</w:t>
      </w:r>
      <w:r>
        <w:rPr>
          <w:rFonts w:ascii="Times New Roman" w:hAnsi="Times New Roman" w:cs="Times New Roman"/>
          <w:sz w:val="52"/>
          <w:szCs w:val="52"/>
          <w:lang w:val="en-US"/>
        </w:rPr>
        <w:t>h</w:t>
      </w:r>
      <w:r w:rsidRPr="00CD49B0">
        <w:rPr>
          <w:rFonts w:ascii="Times New Roman" w:hAnsi="Times New Roman" w:cs="Times New Roman"/>
          <w:sz w:val="52"/>
          <w:szCs w:val="52"/>
          <w:lang w:val="en-US"/>
        </w:rPr>
        <w:t>ard,   like a bee,             like a dragonfly</w:t>
      </w:r>
      <w:r>
        <w:rPr>
          <w:rFonts w:ascii="Times New Roman" w:hAnsi="Times New Roman" w:cs="Times New Roman"/>
          <w:sz w:val="52"/>
          <w:szCs w:val="52"/>
          <w:lang w:val="en-US"/>
        </w:rPr>
        <w:t>)</w:t>
      </w:r>
      <w:r w:rsidRPr="00CD49B0">
        <w:rPr>
          <w:rFonts w:ascii="Times New Roman" w:hAnsi="Times New Roman" w:cs="Times New Roman"/>
          <w:sz w:val="52"/>
          <w:szCs w:val="52"/>
          <w:lang w:val="en-US"/>
        </w:rPr>
        <w:t xml:space="preserve"> </w:t>
      </w:r>
    </w:p>
    <w:p w:rsidR="00CD49B0" w:rsidRPr="00CD49B0" w:rsidRDefault="00CD49B0" w:rsidP="00143492">
      <w:pPr>
        <w:tabs>
          <w:tab w:val="left" w:pos="2301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490855</wp:posOffset>
            </wp:positionV>
            <wp:extent cx="1452245" cy="1870710"/>
            <wp:effectExtent l="19050" t="0" r="0" b="0"/>
            <wp:wrapNone/>
            <wp:docPr id="34" name="Рисунок 34" descr="C:\Users\Администратор\Downloads\Новая папка\117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ownloads\Новая папка\11732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49B0">
        <w:rPr>
          <w:rFonts w:ascii="Times New Roman" w:hAnsi="Times New Roman" w:cs="Times New Roman"/>
          <w:sz w:val="48"/>
          <w:szCs w:val="48"/>
          <w:lang w:val="en-US"/>
        </w:rPr>
        <w:t>because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………….</w:t>
      </w:r>
    </w:p>
    <w:p w:rsidR="00CD49B0" w:rsidRPr="00CD49B0" w:rsidRDefault="00CD49B0" w:rsidP="00CD49B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D49B0" w:rsidRPr="00CD49B0" w:rsidRDefault="00CD49B0" w:rsidP="00CD49B0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-3810</wp:posOffset>
            </wp:positionV>
            <wp:extent cx="1925320" cy="1208405"/>
            <wp:effectExtent l="19050" t="0" r="0" b="0"/>
            <wp:wrapNone/>
            <wp:docPr id="35" name="Рисунок 35" descr="C:\Users\Администратор\Downloads\Новая папка\sticker_p-58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ownloads\Новая папка\sticker_p-5804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9B0" w:rsidRPr="00CD49B0" w:rsidRDefault="00CD49B0" w:rsidP="00CD49B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D49B0" w:rsidRDefault="00CD49B0" w:rsidP="00CD49B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D49B0" w:rsidRPr="00CD49B0" w:rsidRDefault="00CD49B0" w:rsidP="00CD49B0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D49B0" w:rsidRPr="00CD49B0" w:rsidRDefault="00CD49B0" w:rsidP="00CD4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…..</w:t>
      </w:r>
      <w:r w:rsidRPr="00CD49B0">
        <w:rPr>
          <w:rFonts w:ascii="Times New Roman" w:hAnsi="Times New Roman" w:cs="Times New Roman"/>
          <w:sz w:val="32"/>
          <w:szCs w:val="32"/>
          <w:lang w:val="en-US"/>
        </w:rPr>
        <w:t>I want</w:t>
      </w:r>
      <w:r w:rsidRPr="00CD49B0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 xml:space="preserve"> </w:t>
      </w:r>
      <w:r w:rsidRPr="00CD49B0">
        <w:rPr>
          <w:rFonts w:ascii="Times New Roman" w:hAnsi="Times New Roman" w:cs="Times New Roman"/>
          <w:sz w:val="32"/>
          <w:szCs w:val="32"/>
          <w:lang w:val="en-US"/>
        </w:rPr>
        <w:t>to get a good wark</w:t>
      </w:r>
      <w:r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CD49B0" w:rsidRDefault="00CD49B0" w:rsidP="00CD4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….. </w:t>
      </w:r>
      <w:r w:rsidR="000117A5">
        <w:rPr>
          <w:rFonts w:ascii="Times New Roman" w:hAnsi="Times New Roman" w:cs="Times New Roman"/>
          <w:sz w:val="32"/>
          <w:szCs w:val="32"/>
          <w:lang w:val="en-US"/>
        </w:rPr>
        <w:t>It is interesting for me.</w:t>
      </w:r>
    </w:p>
    <w:p w:rsidR="000117A5" w:rsidRDefault="000117A5" w:rsidP="00CD4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….. I want to know English.</w:t>
      </w:r>
    </w:p>
    <w:p w:rsidR="000117A5" w:rsidRDefault="000117A5" w:rsidP="00CD4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….. It is difficult for me.</w:t>
      </w:r>
    </w:p>
    <w:p w:rsidR="000117A5" w:rsidRPr="00CD49B0" w:rsidRDefault="000117A5" w:rsidP="00CD49B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….. I want to go to London. </w:t>
      </w:r>
    </w:p>
    <w:p w:rsidR="00A43726" w:rsidRDefault="00A43726" w:rsidP="00CD49B0">
      <w:pPr>
        <w:tabs>
          <w:tab w:val="left" w:pos="1589"/>
        </w:tabs>
        <w:rPr>
          <w:rFonts w:ascii="Times New Roman" w:hAnsi="Times New Roman" w:cs="Times New Roman"/>
          <w:sz w:val="48"/>
          <w:szCs w:val="48"/>
          <w:lang w:val="en-US"/>
        </w:rPr>
      </w:pPr>
    </w:p>
    <w:p w:rsidR="00A43726" w:rsidRDefault="00A43726" w:rsidP="00CD49B0">
      <w:pPr>
        <w:tabs>
          <w:tab w:val="left" w:pos="1589"/>
        </w:tabs>
        <w:rPr>
          <w:rFonts w:ascii="Times New Roman" w:hAnsi="Times New Roman" w:cs="Times New Roman"/>
          <w:sz w:val="48"/>
          <w:szCs w:val="48"/>
          <w:lang w:val="en-US"/>
        </w:rPr>
      </w:pPr>
    </w:p>
    <w:p w:rsidR="00A43726" w:rsidRDefault="00A43726" w:rsidP="00CD49B0">
      <w:pPr>
        <w:tabs>
          <w:tab w:val="left" w:pos="1589"/>
        </w:tabs>
        <w:rPr>
          <w:rFonts w:ascii="Times New Roman" w:hAnsi="Times New Roman" w:cs="Times New Roman"/>
          <w:sz w:val="48"/>
          <w:szCs w:val="48"/>
          <w:lang w:val="en-US"/>
        </w:rPr>
      </w:pPr>
    </w:p>
    <w:p w:rsidR="000117A5" w:rsidRPr="006E3344" w:rsidRDefault="000117A5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0117A5">
        <w:rPr>
          <w:rFonts w:ascii="Times New Roman" w:hAnsi="Times New Roman" w:cs="Times New Roman"/>
          <w:sz w:val="32"/>
          <w:szCs w:val="32"/>
          <w:lang w:val="en-US"/>
        </w:rPr>
        <w:t xml:space="preserve">b) </w:t>
      </w:r>
      <w:r w:rsidR="00CD49B0" w:rsidRPr="000117A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5D4080">
        <w:rPr>
          <w:rFonts w:ascii="Times New Roman" w:hAnsi="Times New Roman" w:cs="Times New Roman"/>
          <w:sz w:val="32"/>
          <w:szCs w:val="32"/>
          <w:lang w:val="en-US"/>
        </w:rPr>
        <w:t>Do you like our lesson</w:t>
      </w:r>
      <w:r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0117A5" w:rsidRPr="00A43726" w:rsidRDefault="000117A5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  <w:r w:rsidRPr="00A43726">
        <w:rPr>
          <w:rFonts w:ascii="Times New Roman" w:hAnsi="Times New Roman" w:cs="Times New Roman"/>
          <w:sz w:val="32"/>
          <w:szCs w:val="32"/>
          <w:lang w:val="en-US"/>
        </w:rPr>
        <w:t>P. Yes.</w:t>
      </w:r>
    </w:p>
    <w:p w:rsidR="000117A5" w:rsidRDefault="000117A5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T. It you like our lesson, show </w:t>
      </w:r>
      <w:r w:rsidR="00CD49B0" w:rsidRPr="000117A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me the red face.</w:t>
      </w: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26670</wp:posOffset>
            </wp:positionV>
            <wp:extent cx="2009140" cy="2007235"/>
            <wp:effectExtent l="19050" t="0" r="0" b="0"/>
            <wp:wrapNone/>
            <wp:docPr id="36" name="Рисунок 36" descr="C:\Users\Администратор\Downloads\Новая папка\com.UditSetia.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ownloads\Новая папка\com.UditSetia.gam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CD49B0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1299363</wp:posOffset>
            </wp:positionH>
            <wp:positionV relativeFrom="paragraph">
              <wp:posOffset>269809</wp:posOffset>
            </wp:positionV>
            <wp:extent cx="2156592" cy="2364828"/>
            <wp:effectExtent l="19050" t="0" r="0" b="0"/>
            <wp:wrapNone/>
            <wp:docPr id="37" name="Рисунок 37" descr="http://vhstalk.de/wp-content/uploads/2015/05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hstalk.de/wp-content/uploads/2015/05/Smil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003" t="7560" r="35268" b="1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2" cy="23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7A5">
        <w:rPr>
          <w:rFonts w:ascii="Times New Roman" w:hAnsi="Times New Roman" w:cs="Times New Roman"/>
          <w:sz w:val="32"/>
          <w:szCs w:val="32"/>
          <w:lang w:val="en-US"/>
        </w:rPr>
        <w:t>If you don</w:t>
      </w:r>
      <w:r w:rsidR="000117A5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,</w:t>
      </w:r>
      <w:r w:rsidR="000117A5">
        <w:rPr>
          <w:rFonts w:ascii="Times New Roman" w:hAnsi="Times New Roman" w:cs="Times New Roman"/>
          <w:sz w:val="32"/>
          <w:szCs w:val="32"/>
          <w:lang w:val="en-US"/>
        </w:rPr>
        <w:t xml:space="preserve"> t like</w:t>
      </w:r>
      <w:r w:rsidR="00CD49B0" w:rsidRPr="000117A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0117A5">
        <w:rPr>
          <w:rFonts w:ascii="Times New Roman" w:hAnsi="Times New Roman" w:cs="Times New Roman"/>
          <w:sz w:val="32"/>
          <w:szCs w:val="32"/>
          <w:lang w:val="en-US"/>
        </w:rPr>
        <w:t xml:space="preserve">our lesson, show </w:t>
      </w:r>
      <w:r w:rsidR="000117A5" w:rsidRPr="000117A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0117A5">
        <w:rPr>
          <w:rFonts w:ascii="Times New Roman" w:hAnsi="Times New Roman" w:cs="Times New Roman"/>
          <w:sz w:val="32"/>
          <w:szCs w:val="32"/>
          <w:lang w:val="en-US"/>
        </w:rPr>
        <w:t xml:space="preserve">me the yellow </w:t>
      </w: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6E3344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</w:p>
    <w:p w:rsidR="006E3344" w:rsidRDefault="00867AD3" w:rsidP="00CD49B0">
      <w:pPr>
        <w:tabs>
          <w:tab w:val="left" w:pos="1589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290830</wp:posOffset>
            </wp:positionV>
            <wp:extent cx="2551430" cy="2532380"/>
            <wp:effectExtent l="19050" t="0" r="1270" b="0"/>
            <wp:wrapNone/>
            <wp:docPr id="40" name="Рисунок 40" descr="http://festmall.ru/wp-content/uploads/2016/07/zele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estmall.ru/wp-content/uploads/2016/07/zelenyj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7A5">
        <w:rPr>
          <w:rFonts w:ascii="Times New Roman" w:hAnsi="Times New Roman" w:cs="Times New Roman"/>
          <w:sz w:val="32"/>
          <w:szCs w:val="32"/>
          <w:lang w:val="en-US"/>
        </w:rPr>
        <w:t xml:space="preserve">If our lesson was boring and uninteresting show </w:t>
      </w:r>
      <w:r w:rsidR="000117A5" w:rsidRPr="000117A5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0117A5">
        <w:rPr>
          <w:rFonts w:ascii="Times New Roman" w:hAnsi="Times New Roman" w:cs="Times New Roman"/>
          <w:sz w:val="32"/>
          <w:szCs w:val="32"/>
          <w:lang w:val="en-US"/>
        </w:rPr>
        <w:t>me the green face.</w:t>
      </w:r>
    </w:p>
    <w:p w:rsidR="006E3344" w:rsidRDefault="006E3344" w:rsidP="006E3344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117A5" w:rsidRPr="006E3344" w:rsidRDefault="006E3344" w:rsidP="006E3344">
      <w:pPr>
        <w:tabs>
          <w:tab w:val="left" w:pos="2383"/>
        </w:tabs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ab/>
      </w:r>
    </w:p>
    <w:sectPr w:rsidR="000117A5" w:rsidRPr="006E3344" w:rsidSect="00867AD3">
      <w:pgSz w:w="11906" w:h="16838"/>
      <w:pgMar w:top="1134" w:right="850" w:bottom="1134" w:left="1701" w:header="708" w:footer="708" w:gutter="0"/>
      <w:pgBorders w:offsetFrom="page">
        <w:top w:val="confettiGrays" w:sz="12" w:space="24" w:color="0000FF"/>
        <w:left w:val="confettiGrays" w:sz="12" w:space="24" w:color="0000FF"/>
        <w:bottom w:val="confettiGrays" w:sz="12" w:space="24" w:color="0000FF"/>
        <w:right w:val="confettiGrays" w:sz="12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A2B" w:rsidRDefault="000F4A2B" w:rsidP="00143492">
      <w:pPr>
        <w:pStyle w:val="a3"/>
        <w:spacing w:after="0" w:line="240" w:lineRule="auto"/>
      </w:pPr>
      <w:r>
        <w:separator/>
      </w:r>
    </w:p>
  </w:endnote>
  <w:endnote w:type="continuationSeparator" w:id="1">
    <w:p w:rsidR="000F4A2B" w:rsidRDefault="000F4A2B" w:rsidP="00143492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A2B" w:rsidRDefault="000F4A2B" w:rsidP="00143492">
      <w:pPr>
        <w:pStyle w:val="a3"/>
        <w:spacing w:after="0" w:line="240" w:lineRule="auto"/>
      </w:pPr>
      <w:r>
        <w:separator/>
      </w:r>
    </w:p>
  </w:footnote>
  <w:footnote w:type="continuationSeparator" w:id="1">
    <w:p w:rsidR="000F4A2B" w:rsidRDefault="000F4A2B" w:rsidP="00143492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7ACE"/>
    <w:multiLevelType w:val="hybridMultilevel"/>
    <w:tmpl w:val="5E7AD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C204B"/>
    <w:multiLevelType w:val="hybridMultilevel"/>
    <w:tmpl w:val="72FEE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F2784"/>
    <w:multiLevelType w:val="hybridMultilevel"/>
    <w:tmpl w:val="F032665E"/>
    <w:lvl w:ilvl="0" w:tplc="8B7C97DA">
      <w:start w:val="10"/>
      <w:numFmt w:val="bullet"/>
      <w:lvlText w:val="-"/>
      <w:lvlJc w:val="left"/>
      <w:pPr>
        <w:ind w:left="178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>
    <w:nsid w:val="27244904"/>
    <w:multiLevelType w:val="hybridMultilevel"/>
    <w:tmpl w:val="8EAA851E"/>
    <w:lvl w:ilvl="0" w:tplc="FD2AF4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6A13DE"/>
    <w:multiLevelType w:val="hybridMultilevel"/>
    <w:tmpl w:val="93DAB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D5A78"/>
    <w:multiLevelType w:val="hybridMultilevel"/>
    <w:tmpl w:val="ECCE2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226474"/>
    <w:multiLevelType w:val="hybridMultilevel"/>
    <w:tmpl w:val="ECCE2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F4230"/>
    <w:multiLevelType w:val="hybridMultilevel"/>
    <w:tmpl w:val="F5182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F56146"/>
    <w:multiLevelType w:val="hybridMultilevel"/>
    <w:tmpl w:val="82EAF124"/>
    <w:lvl w:ilvl="0" w:tplc="7A56ADD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attachedTemplate r:id="rId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4A2B"/>
    <w:rsid w:val="000117A5"/>
    <w:rsid w:val="000C7AF1"/>
    <w:rsid w:val="000F4A2B"/>
    <w:rsid w:val="00143492"/>
    <w:rsid w:val="00147324"/>
    <w:rsid w:val="00214E5A"/>
    <w:rsid w:val="00232101"/>
    <w:rsid w:val="00270AC8"/>
    <w:rsid w:val="002913D0"/>
    <w:rsid w:val="003B1036"/>
    <w:rsid w:val="005C628A"/>
    <w:rsid w:val="005D4080"/>
    <w:rsid w:val="006E3344"/>
    <w:rsid w:val="007D564D"/>
    <w:rsid w:val="00867AD3"/>
    <w:rsid w:val="008C6391"/>
    <w:rsid w:val="008F7795"/>
    <w:rsid w:val="00975B9E"/>
    <w:rsid w:val="00A12973"/>
    <w:rsid w:val="00A43726"/>
    <w:rsid w:val="00AA4A00"/>
    <w:rsid w:val="00AE110E"/>
    <w:rsid w:val="00BD483A"/>
    <w:rsid w:val="00C01418"/>
    <w:rsid w:val="00C466A5"/>
    <w:rsid w:val="00C60700"/>
    <w:rsid w:val="00C92F94"/>
    <w:rsid w:val="00CD49B0"/>
    <w:rsid w:val="00CE0F97"/>
    <w:rsid w:val="00EC7E92"/>
    <w:rsid w:val="00F31ADB"/>
    <w:rsid w:val="00F96B37"/>
    <w:rsid w:val="00F97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AC8"/>
    <w:pPr>
      <w:ind w:left="720"/>
      <w:contextualSpacing/>
    </w:pPr>
  </w:style>
  <w:style w:type="table" w:styleId="a4">
    <w:name w:val="Table Grid"/>
    <w:basedOn w:val="a1"/>
    <w:uiPriority w:val="59"/>
    <w:rsid w:val="00AE11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F97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97293"/>
  </w:style>
  <w:style w:type="paragraph" w:styleId="a6">
    <w:name w:val="Balloon Text"/>
    <w:basedOn w:val="a"/>
    <w:link w:val="a7"/>
    <w:uiPriority w:val="99"/>
    <w:semiHidden/>
    <w:unhideWhenUsed/>
    <w:rsid w:val="0014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49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43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43492"/>
  </w:style>
  <w:style w:type="paragraph" w:styleId="aa">
    <w:name w:val="footer"/>
    <w:basedOn w:val="a"/>
    <w:link w:val="ab"/>
    <w:uiPriority w:val="99"/>
    <w:semiHidden/>
    <w:unhideWhenUsed/>
    <w:rsid w:val="00143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43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054;&#1090;&#1082;&#1088;&#1099;&#1090;&#1099;&#1081;%20&#1091;&#1088;&#1086;&#1082;\&#1087;&#1083;&#1072;&#1085;%20&#1091;&#1088;&#1086;&#1082;&#1072;%206%20&#1082;&#1083;&#1072;&#1089;&#108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3E2F5-2039-4139-80BE-9A4ACF567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план урока 6 класс</Template>
  <TotalTime>10</TotalTime>
  <Pages>11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2017-04-23T15:18:00Z</cp:lastPrinted>
  <dcterms:created xsi:type="dcterms:W3CDTF">2019-05-22T14:22:00Z</dcterms:created>
  <dcterms:modified xsi:type="dcterms:W3CDTF">2019-05-22T14:32:00Z</dcterms:modified>
</cp:coreProperties>
</file>